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174A7" w14:textId="46D9A7DB" w:rsidR="000A77C7" w:rsidRDefault="000A77C7">
      <w:pPr>
        <w:pStyle w:val="Title01"/>
        <w:spacing w:after="180"/>
        <w:rPr>
          <w:sz w:val="28"/>
        </w:rPr>
      </w:pPr>
      <w:r>
        <w:rPr>
          <w:rFonts w:hint="eastAsia"/>
        </w:rPr>
        <w:t>認識</w:t>
      </w:r>
      <w:r w:rsidR="00CC55DD">
        <w:t>F</w:t>
      </w:r>
      <w:r>
        <w:rPr>
          <w:rFonts w:hint="eastAsia"/>
        </w:rPr>
        <w:t>大調</w:t>
      </w:r>
      <w:r>
        <w:rPr>
          <w:rFonts w:eastAsia="新細明體" w:hint="eastAsia"/>
          <w:b w:val="0"/>
          <w:sz w:val="26"/>
        </w:rPr>
        <w:t>（</w:t>
      </w:r>
      <w:r w:rsidR="00D425B3">
        <w:rPr>
          <w:rFonts w:eastAsia="新細明體" w:hint="eastAsia"/>
          <w:b w:val="0"/>
          <w:sz w:val="26"/>
        </w:rPr>
        <w:t>適用於</w:t>
      </w:r>
      <w:r w:rsidR="00AE3EAF">
        <w:rPr>
          <w:rFonts w:eastAsia="新細明體" w:hint="eastAsia"/>
          <w:b w:val="0"/>
          <w:sz w:val="26"/>
        </w:rPr>
        <w:t>「</w:t>
      </w:r>
      <w:r w:rsidR="00CC55DD">
        <w:rPr>
          <w:rFonts w:eastAsia="新細明體" w:hint="eastAsia"/>
          <w:b w:val="0"/>
          <w:sz w:val="26"/>
          <w:lang w:val="en-GB"/>
        </w:rPr>
        <w:t>創意舞台</w:t>
      </w:r>
      <w:r w:rsidR="00AE3EAF">
        <w:rPr>
          <w:rFonts w:eastAsia="新細明體" w:hint="eastAsia"/>
          <w:b w:val="0"/>
          <w:sz w:val="26"/>
          <w:lang w:val="en-GB"/>
        </w:rPr>
        <w:t>」</w:t>
      </w:r>
      <w:r>
        <w:rPr>
          <w:rFonts w:eastAsia="新細明體" w:hint="eastAsia"/>
          <w:b w:val="0"/>
          <w:sz w:val="26"/>
        </w:rPr>
        <w:t>）</w:t>
      </w:r>
    </w:p>
    <w:p w14:paraId="2DA4FCDE" w14:textId="77777777" w:rsidR="000A77C7" w:rsidRDefault="000A77C7">
      <w:pPr>
        <w:pStyle w:val="BodyText01"/>
      </w:pPr>
      <w:r>
        <w:rPr>
          <w:rFonts w:eastAsia="新細明體" w:hint="eastAsia"/>
          <w:sz w:val="26"/>
        </w:rPr>
        <w:t>我可以學會：</w:t>
      </w:r>
      <w:r>
        <w:rPr>
          <w:rFonts w:hint="eastAsia"/>
        </w:rPr>
        <w:t>辨認</w:t>
      </w:r>
      <w:r w:rsidR="00FD4C14">
        <w:t>F</w:t>
      </w:r>
      <w:r>
        <w:rPr>
          <w:rFonts w:hint="eastAsia"/>
        </w:rPr>
        <w:t>大調音階</w:t>
      </w:r>
      <w:r w:rsidR="00FD4C14">
        <w:rPr>
          <w:rFonts w:hint="eastAsia"/>
        </w:rPr>
        <w:t>以及其</w:t>
      </w:r>
      <w:r>
        <w:rPr>
          <w:rFonts w:hint="eastAsia"/>
        </w:rPr>
        <w:t>音名和唱名。</w:t>
      </w:r>
    </w:p>
    <w:p w14:paraId="2D858E17" w14:textId="77777777" w:rsidR="00273698" w:rsidRDefault="00273698" w:rsidP="00273698">
      <w:pPr>
        <w:pStyle w:val="HeadText01"/>
        <w:numPr>
          <w:ilvl w:val="0"/>
          <w:numId w:val="5"/>
        </w:numPr>
        <w:spacing w:afterLines="0" w:after="0"/>
        <w:ind w:left="794" w:hanging="794"/>
        <w:rPr>
          <w:noProof/>
        </w:rPr>
      </w:pPr>
      <w:r>
        <w:rPr>
          <w:rFonts w:hint="eastAsia"/>
          <w:noProof/>
          <w:lang w:val="en-GB"/>
        </w:rPr>
        <w:t>聆聽四段錄音</w:t>
      </w:r>
      <w:r>
        <w:rPr>
          <w:rFonts w:hint="eastAsia"/>
          <w:noProof/>
        </w:rPr>
        <w:t>，哪段錄音是</w:t>
      </w:r>
      <w:r>
        <w:rPr>
          <w:rFonts w:hint="eastAsia"/>
          <w:noProof/>
        </w:rPr>
        <w:t>F</w:t>
      </w:r>
      <w:r>
        <w:rPr>
          <w:rFonts w:hint="eastAsia"/>
          <w:noProof/>
        </w:rPr>
        <w:t>大調上行音階？在</w:t>
      </w:r>
      <w:r>
        <w:rPr>
          <w:rFonts w:hint="eastAsia"/>
        </w:rPr>
        <w:t>(  )</w:t>
      </w:r>
      <w:r>
        <w:rPr>
          <w:rFonts w:hint="eastAsia"/>
        </w:rPr>
        <w:t>內填</w:t>
      </w:r>
      <w:r>
        <w:br/>
      </w:r>
      <w:r>
        <w:rPr>
          <w:rFonts w:hint="eastAsia"/>
        </w:rPr>
        <w:t>上</w:t>
      </w:r>
      <w:r>
        <w:rPr>
          <w:rFonts w:hint="eastAsia"/>
        </w:rPr>
        <w:sym w:font="Wingdings" w:char="F0E4"/>
      </w:r>
      <w:r>
        <w:rPr>
          <w:rFonts w:hint="eastAsia"/>
        </w:rPr>
        <w:t>。</w:t>
      </w:r>
      <w:r>
        <w:rPr>
          <w:rFonts w:hint="eastAsia"/>
          <w:noProof/>
        </w:rPr>
        <w:t>哪段錄音是</w:t>
      </w:r>
      <w:r>
        <w:rPr>
          <w:rFonts w:hint="eastAsia"/>
          <w:noProof/>
        </w:rPr>
        <w:t>F</w:t>
      </w:r>
      <w:r>
        <w:rPr>
          <w:rFonts w:hint="eastAsia"/>
          <w:noProof/>
        </w:rPr>
        <w:t>大調</w:t>
      </w:r>
      <w:r w:rsidRPr="006E3002">
        <w:rPr>
          <w:rFonts w:hint="eastAsia"/>
          <w:noProof/>
        </w:rPr>
        <w:t>下</w:t>
      </w:r>
      <w:r>
        <w:rPr>
          <w:rFonts w:hint="eastAsia"/>
          <w:noProof/>
        </w:rPr>
        <w:t>行音階？在</w:t>
      </w:r>
      <w:r>
        <w:rPr>
          <w:rFonts w:hint="eastAsia"/>
        </w:rPr>
        <w:t>(  )</w:t>
      </w:r>
      <w:r>
        <w:rPr>
          <w:rFonts w:hint="eastAsia"/>
        </w:rPr>
        <w:t>內填上</w:t>
      </w:r>
      <w:r>
        <w:rPr>
          <w:rFonts w:hint="eastAsia"/>
        </w:rPr>
        <w:sym w:font="Wingdings" w:char="F0E6"/>
      </w:r>
      <w:r>
        <w:rPr>
          <w:rFonts w:hint="eastAsia"/>
        </w:rPr>
        <w:t>。</w:t>
      </w:r>
    </w:p>
    <w:p w14:paraId="77A8E018" w14:textId="77777777" w:rsidR="00273698" w:rsidRDefault="004D6B6F" w:rsidP="00273698">
      <w:pPr>
        <w:pStyle w:val="HeadText01"/>
        <w:spacing w:afterLines="0" w:after="0"/>
        <w:ind w:left="0" w:firstLine="0"/>
        <w:rPr>
          <w:noProof/>
        </w:rPr>
      </w:pPr>
      <w:r>
        <w:rPr>
          <w:noProof/>
        </w:rPr>
      </w:r>
      <w:r>
        <w:rPr>
          <w:noProof/>
        </w:rPr>
        <w:pict w14:anchorId="52BD8890">
          <v:group id="_x0000_s1216" editas="canvas" style="width:504.6pt;height:91.35pt;mso-position-horizontal-relative:char;mso-position-vertical-relative:line" coordorigin="993,4630" coordsize="10092,182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7" type="#_x0000_t75" style="position:absolute;left:993;top:4630;width:10092;height:1827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left:1734;top:4710;width:2129;height:810" filled="f" stroked="f">
              <v:textbox>
                <w:txbxContent>
                  <w:p w14:paraId="45F62474" w14:textId="77777777" w:rsidR="00273698" w:rsidRPr="00940BB0" w:rsidRDefault="00273698" w:rsidP="00273698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(  )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940BB0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錄音一</w:t>
                    </w:r>
                  </w:p>
                </w:txbxContent>
              </v:textbox>
            </v:shape>
            <v:shape id="_x0000_s1219" type="#_x0000_t202" style="position:absolute;left:3040;top:4798;width:1686;height:812" filled="f" stroked="f">
              <v:textbox>
                <w:txbxContent>
                  <w:p w14:paraId="736A5180" w14:textId="77777777" w:rsidR="00273698" w:rsidRPr="00940BB0" w:rsidRDefault="00273698" w:rsidP="00273698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/>
                        <w:sz w:val="32"/>
                        <w:szCs w:val="32"/>
                      </w:rPr>
                      <w:object w:dxaOrig="1708" w:dyaOrig="1172" w14:anchorId="77D9C96F">
                        <v:shape id="_x0000_i1026" type="#_x0000_t75" style="width:77.25pt;height:52.5pt">
                          <v:imagedata r:id="rId10" o:title=""/>
                        </v:shape>
                        <o:OLEObject Type="Embed" ProgID="Package" ShapeID="_x0000_i1026" DrawAspect="Icon" ObjectID="_1680521091" r:id="rId11"/>
                      </w:object>
                    </w:r>
                  </w:p>
                </w:txbxContent>
              </v:textbox>
            </v:shape>
            <v:shape id="_x0000_s1220" type="#_x0000_t202" style="position:absolute;left:5769;top:4710;width:2129;height:810" filled="f" stroked="f">
              <v:textbox>
                <w:txbxContent>
                  <w:p w14:paraId="47DEFAF8" w14:textId="77777777" w:rsidR="00273698" w:rsidRPr="00940BB0" w:rsidRDefault="00273698" w:rsidP="00273698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(  )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940BB0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錄音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二</w:t>
                    </w:r>
                  </w:p>
                </w:txbxContent>
              </v:textbox>
            </v:shape>
            <v:shape id="_x0000_s1221" type="#_x0000_t202" style="position:absolute;left:7075;top:4798;width:1753;height:699" filled="f" stroked="f">
              <v:textbox>
                <w:txbxContent>
                  <w:p w14:paraId="79F3B4B1" w14:textId="77777777" w:rsidR="00273698" w:rsidRPr="002F07B4" w:rsidRDefault="00273698" w:rsidP="00273698">
                    <w:pPr>
                      <w:rPr>
                        <w:rFonts w:ascii="標楷體" w:eastAsia="DengXian" w:hAnsi="標楷體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ascii="標楷體" w:eastAsia="標楷體" w:hAnsi="標楷體"/>
                        <w:sz w:val="32"/>
                        <w:szCs w:val="32"/>
                      </w:rPr>
                      <w:object w:dxaOrig="1708" w:dyaOrig="1172" w14:anchorId="79119C95">
                        <v:shape id="_x0000_i1028" type="#_x0000_t75" style="width:77.25pt;height:52.5pt">
                          <v:imagedata r:id="rId12" o:title=""/>
                        </v:shape>
                        <o:OLEObject Type="Embed" ProgID="Package" ShapeID="_x0000_i1028" DrawAspect="Icon" ObjectID="_1680521092" r:id="rId13"/>
                      </w:object>
                    </w:r>
                  </w:p>
                </w:txbxContent>
              </v:textbox>
            </v:shape>
            <v:shape id="_x0000_s1222" type="#_x0000_t202" style="position:absolute;left:1721;top:5565;width:2129;height:810" filled="f" stroked="f">
              <v:textbox>
                <w:txbxContent>
                  <w:p w14:paraId="5031764D" w14:textId="77777777" w:rsidR="00273698" w:rsidRPr="00162681" w:rsidRDefault="00273698" w:rsidP="00273698">
                    <w:pPr>
                      <w:rPr>
                        <w:rFonts w:ascii="標楷體" w:eastAsia="DengXian" w:hAnsi="標楷體"/>
                        <w:sz w:val="32"/>
                        <w:szCs w:val="32"/>
                        <w:lang w:val="en-GB" w:eastAsia="zh-CN"/>
                      </w:rPr>
                    </w:pP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(  )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940BB0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錄音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  <w:lang w:val="en-GB"/>
                      </w:rPr>
                      <w:t>三</w:t>
                    </w:r>
                  </w:p>
                </w:txbxContent>
              </v:textbox>
            </v:shape>
            <v:shape id="_x0000_s1223" type="#_x0000_t202" style="position:absolute;left:3027;top:5653;width:1783;height:744" filled="f" stroked="f">
              <v:textbox>
                <w:txbxContent>
                  <w:p w14:paraId="15C4C4B6" w14:textId="77777777" w:rsidR="00273698" w:rsidRPr="00940BB0" w:rsidRDefault="00273698" w:rsidP="00273698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/>
                        <w:sz w:val="32"/>
                        <w:szCs w:val="32"/>
                      </w:rPr>
                      <w:object w:dxaOrig="1708" w:dyaOrig="1172" w14:anchorId="33B10AAC">
                        <v:shape id="_x0000_i1030" type="#_x0000_t75" style="width:77.25pt;height:52.5pt">
                          <v:imagedata r:id="rId14" o:title=""/>
                        </v:shape>
                        <o:OLEObject Type="Embed" ProgID="Package" ShapeID="_x0000_i1030" DrawAspect="Icon" ObjectID="_1680521093" r:id="rId15"/>
                      </w:object>
                    </w:r>
                  </w:p>
                </w:txbxContent>
              </v:textbox>
            </v:shape>
            <v:shape id="_x0000_s1224" type="#_x0000_t202" style="position:absolute;left:5769;top:5543;width:2129;height:810" filled="f" stroked="f">
              <v:textbox>
                <w:txbxContent>
                  <w:p w14:paraId="03C7A43E" w14:textId="77777777" w:rsidR="00273698" w:rsidRPr="00207DE0" w:rsidRDefault="00273698" w:rsidP="00273698">
                    <w:pPr>
                      <w:rPr>
                        <w:rFonts w:ascii="標楷體" w:eastAsia="DengXian" w:hAnsi="標楷體"/>
                        <w:sz w:val="32"/>
                        <w:szCs w:val="32"/>
                        <w:lang w:val="en-GB" w:eastAsia="zh-CN"/>
                      </w:rPr>
                    </w:pP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(  )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940BB0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錄音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  <w:lang w:val="en-GB"/>
                      </w:rPr>
                      <w:t>四</w:t>
                    </w:r>
                  </w:p>
                </w:txbxContent>
              </v:textbox>
            </v:shape>
            <v:shape id="_x0000_s1225" type="#_x0000_t202" style="position:absolute;left:7075;top:5631;width:1828;height:722;mso-wrap-style:none" filled="f" stroked="f">
              <v:textbox>
                <w:txbxContent>
                  <w:p w14:paraId="6DF67725" w14:textId="77777777" w:rsidR="00273698" w:rsidRPr="00940BB0" w:rsidRDefault="00273698" w:rsidP="00273698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/>
                        <w:sz w:val="32"/>
                        <w:szCs w:val="32"/>
                      </w:rPr>
                      <w:object w:dxaOrig="1708" w:dyaOrig="1172" w14:anchorId="29F33CC8">
                        <v:shape id="_x0000_i1032" type="#_x0000_t75" style="width:77.25pt;height:52.5pt">
                          <v:imagedata r:id="rId16" o:title=""/>
                        </v:shape>
                        <o:OLEObject Type="Embed" ProgID="Package" ShapeID="_x0000_i1032" DrawAspect="Icon" ObjectID="_1680521094" r:id="rId17"/>
                      </w:object>
                    </w:r>
                  </w:p>
                </w:txbxContent>
              </v:textbox>
            </v:shape>
            <w10:anchorlock/>
          </v:group>
        </w:pict>
      </w:r>
    </w:p>
    <w:p w14:paraId="24A9ED76" w14:textId="21611B3F" w:rsidR="00273698" w:rsidRDefault="00273698" w:rsidP="00273698">
      <w:pPr>
        <w:pStyle w:val="HeadText01"/>
        <w:spacing w:afterLines="75" w:after="27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tab/>
      </w:r>
      <w:r>
        <w:rPr>
          <w:rFonts w:hint="eastAsia"/>
        </w:rPr>
        <w:t>以下是用</w:t>
      </w:r>
      <w:r>
        <w:t>F</w:t>
      </w:r>
      <w:r>
        <w:rPr>
          <w:rFonts w:hint="eastAsia"/>
        </w:rPr>
        <w:t>大調寫成的短</w:t>
      </w:r>
      <w:r w:rsidR="009B6AB2">
        <w:rPr>
          <w:rFonts w:hint="eastAsia"/>
        </w:rPr>
        <w:t>曲</w:t>
      </w:r>
      <w:r>
        <w:rPr>
          <w:rFonts w:hint="eastAsia"/>
        </w:rPr>
        <w:t>，在</w:t>
      </w:r>
      <w:r>
        <w:rPr>
          <w:rFonts w:hint="eastAsia"/>
        </w:rPr>
        <w:t>(  )</w:t>
      </w:r>
      <w:r>
        <w:rPr>
          <w:rFonts w:hint="eastAsia"/>
        </w:rPr>
        <w:t>內填上適當的音名和</w:t>
      </w:r>
      <w:r>
        <w:br/>
      </w:r>
      <w:r>
        <w:rPr>
          <w:rFonts w:hint="eastAsia"/>
        </w:rPr>
        <w:t>唱名。</w:t>
      </w:r>
    </w:p>
    <w:tbl>
      <w:tblPr>
        <w:tblW w:w="10288" w:type="dxa"/>
        <w:tblInd w:w="108" w:type="dxa"/>
        <w:tblLook w:val="04A0" w:firstRow="1" w:lastRow="0" w:firstColumn="1" w:lastColumn="0" w:noHBand="0" w:noVBand="1"/>
      </w:tblPr>
      <w:tblGrid>
        <w:gridCol w:w="858"/>
        <w:gridCol w:w="941"/>
        <w:gridCol w:w="44"/>
        <w:gridCol w:w="900"/>
        <w:gridCol w:w="233"/>
        <w:gridCol w:w="852"/>
        <w:gridCol w:w="143"/>
        <w:gridCol w:w="1132"/>
        <w:gridCol w:w="285"/>
        <w:gridCol w:w="708"/>
        <w:gridCol w:w="284"/>
        <w:gridCol w:w="566"/>
        <w:gridCol w:w="425"/>
        <w:gridCol w:w="1418"/>
        <w:gridCol w:w="1499"/>
      </w:tblGrid>
      <w:tr w:rsidR="00273698" w14:paraId="0813B0A5" w14:textId="77777777" w:rsidTr="00446BFD">
        <w:tc>
          <w:tcPr>
            <w:tcW w:w="10288" w:type="dxa"/>
            <w:gridSpan w:val="15"/>
            <w:shd w:val="clear" w:color="auto" w:fill="auto"/>
          </w:tcPr>
          <w:p w14:paraId="26077B58" w14:textId="77777777" w:rsidR="00273698" w:rsidRDefault="004D6B6F" w:rsidP="00446BFD">
            <w:pPr>
              <w:pStyle w:val="BodyText01"/>
              <w:tabs>
                <w:tab w:val="clear" w:pos="811"/>
                <w:tab w:val="left" w:pos="567"/>
              </w:tabs>
              <w:rPr>
                <w:noProof/>
              </w:rPr>
            </w:pPr>
            <w:r>
              <w:rPr>
                <w:noProof/>
              </w:rPr>
              <w:pict w14:anchorId="4C2CE31D">
                <v:shape id="Picture 1" o:spid="_x0000_i1034" type="#_x0000_t75" style="width:498.75pt;height:48pt;visibility:visible">
                  <v:imagedata r:id="rId18" o:title=""/>
                </v:shape>
              </w:pict>
            </w:r>
          </w:p>
        </w:tc>
      </w:tr>
      <w:tr w:rsidR="00273698" w14:paraId="17C9CEA6" w14:textId="77777777" w:rsidTr="00446BFD">
        <w:tc>
          <w:tcPr>
            <w:tcW w:w="858" w:type="dxa"/>
            <w:shd w:val="clear" w:color="auto" w:fill="auto"/>
          </w:tcPr>
          <w:p w14:paraId="766C5CF7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音名</w:t>
            </w:r>
          </w:p>
        </w:tc>
        <w:tc>
          <w:tcPr>
            <w:tcW w:w="941" w:type="dxa"/>
            <w:shd w:val="clear" w:color="auto" w:fill="auto"/>
          </w:tcPr>
          <w:p w14:paraId="36376452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944" w:type="dxa"/>
            <w:gridSpan w:val="2"/>
            <w:shd w:val="clear" w:color="auto" w:fill="auto"/>
          </w:tcPr>
          <w:p w14:paraId="0610698C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228" w:type="dxa"/>
            <w:gridSpan w:val="3"/>
            <w:shd w:val="clear" w:color="auto" w:fill="auto"/>
          </w:tcPr>
          <w:p w14:paraId="3EADC579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2B7D93D7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18"/>
              </w:rPr>
              <w:t>(  )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0B9D73A1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18"/>
                <w:szCs w:val="10"/>
              </w:rPr>
              <w:t xml:space="preserve"> </w:t>
            </w:r>
            <w:r w:rsidRPr="00446BFD">
              <w:rPr>
                <w:rFonts w:hint="eastAsia"/>
                <w:sz w:val="28"/>
                <w:szCs w:val="18"/>
              </w:rPr>
              <w:t>(  )</w:t>
            </w:r>
          </w:p>
        </w:tc>
        <w:tc>
          <w:tcPr>
            <w:tcW w:w="3908" w:type="dxa"/>
            <w:gridSpan w:val="4"/>
            <w:shd w:val="clear" w:color="auto" w:fill="auto"/>
          </w:tcPr>
          <w:p w14:paraId="326996C5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18"/>
              </w:rPr>
              <w:t>(  )</w:t>
            </w:r>
            <w:r w:rsidRPr="00446BFD">
              <w:rPr>
                <w:rFonts w:hint="eastAsia"/>
                <w:sz w:val="18"/>
                <w:szCs w:val="10"/>
              </w:rPr>
              <w:t xml:space="preserve"> </w:t>
            </w:r>
            <w:r w:rsidRPr="00446BFD">
              <w:rPr>
                <w:rFonts w:hint="eastAsia"/>
                <w:sz w:val="28"/>
                <w:szCs w:val="18"/>
              </w:rPr>
              <w:t>(  )</w:t>
            </w:r>
            <w:r w:rsidRPr="00446BFD">
              <w:rPr>
                <w:sz w:val="28"/>
                <w:szCs w:val="18"/>
              </w:rPr>
              <w:t xml:space="preserve"> </w:t>
            </w:r>
            <w:r w:rsidRPr="00446BFD">
              <w:rPr>
                <w:sz w:val="10"/>
                <w:szCs w:val="2"/>
              </w:rPr>
              <w:t xml:space="preserve"> </w:t>
            </w:r>
            <w:r w:rsidRPr="00446BFD">
              <w:rPr>
                <w:rFonts w:hint="eastAsia"/>
                <w:sz w:val="28"/>
                <w:szCs w:val="18"/>
              </w:rPr>
              <w:t>(  )</w:t>
            </w:r>
            <w:r w:rsidRPr="00446BFD">
              <w:rPr>
                <w:sz w:val="28"/>
                <w:szCs w:val="18"/>
              </w:rPr>
              <w:t xml:space="preserve">  </w:t>
            </w:r>
            <w:r w:rsidRPr="00446BFD">
              <w:rPr>
                <w:rFonts w:hint="eastAsia"/>
                <w:sz w:val="28"/>
                <w:szCs w:val="18"/>
              </w:rPr>
              <w:t>(  )</w:t>
            </w:r>
          </w:p>
        </w:tc>
      </w:tr>
      <w:tr w:rsidR="00273698" w14:paraId="0879ECA9" w14:textId="77777777" w:rsidTr="00446BFD">
        <w:tc>
          <w:tcPr>
            <w:tcW w:w="858" w:type="dxa"/>
            <w:shd w:val="clear" w:color="auto" w:fill="auto"/>
          </w:tcPr>
          <w:p w14:paraId="340969EE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唱名</w:t>
            </w:r>
          </w:p>
        </w:tc>
        <w:tc>
          <w:tcPr>
            <w:tcW w:w="941" w:type="dxa"/>
            <w:shd w:val="clear" w:color="auto" w:fill="auto"/>
          </w:tcPr>
          <w:p w14:paraId="6831AF11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944" w:type="dxa"/>
            <w:gridSpan w:val="2"/>
            <w:shd w:val="clear" w:color="auto" w:fill="auto"/>
          </w:tcPr>
          <w:p w14:paraId="551616AF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228" w:type="dxa"/>
            <w:gridSpan w:val="3"/>
            <w:shd w:val="clear" w:color="auto" w:fill="auto"/>
          </w:tcPr>
          <w:p w14:paraId="4B712CE9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4FD4D1B7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18"/>
              </w:rPr>
              <w:t>(  )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327E48FA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18"/>
                <w:szCs w:val="10"/>
              </w:rPr>
              <w:t xml:space="preserve"> </w:t>
            </w:r>
            <w:r w:rsidRPr="00446BFD">
              <w:rPr>
                <w:rFonts w:hint="eastAsia"/>
                <w:sz w:val="28"/>
                <w:szCs w:val="18"/>
              </w:rPr>
              <w:t>(  )</w:t>
            </w:r>
          </w:p>
        </w:tc>
        <w:tc>
          <w:tcPr>
            <w:tcW w:w="3908" w:type="dxa"/>
            <w:gridSpan w:val="4"/>
            <w:shd w:val="clear" w:color="auto" w:fill="auto"/>
          </w:tcPr>
          <w:p w14:paraId="31C25D16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18"/>
              </w:rPr>
              <w:t>(  )</w:t>
            </w:r>
            <w:r w:rsidRPr="00446BFD">
              <w:rPr>
                <w:rFonts w:hint="eastAsia"/>
                <w:sz w:val="18"/>
                <w:szCs w:val="10"/>
              </w:rPr>
              <w:t xml:space="preserve"> </w:t>
            </w:r>
            <w:r w:rsidRPr="00446BFD">
              <w:rPr>
                <w:rFonts w:hint="eastAsia"/>
                <w:sz w:val="28"/>
                <w:szCs w:val="18"/>
              </w:rPr>
              <w:t>(  )</w:t>
            </w:r>
            <w:r w:rsidRPr="00446BFD">
              <w:rPr>
                <w:sz w:val="28"/>
                <w:szCs w:val="18"/>
              </w:rPr>
              <w:t xml:space="preserve"> </w:t>
            </w:r>
            <w:r w:rsidRPr="00446BFD">
              <w:rPr>
                <w:sz w:val="10"/>
                <w:szCs w:val="2"/>
              </w:rPr>
              <w:t xml:space="preserve"> </w:t>
            </w:r>
            <w:r w:rsidRPr="00446BFD">
              <w:rPr>
                <w:rFonts w:hint="eastAsia"/>
                <w:sz w:val="28"/>
                <w:szCs w:val="18"/>
              </w:rPr>
              <w:t>(  )</w:t>
            </w:r>
            <w:r w:rsidRPr="00446BFD">
              <w:rPr>
                <w:sz w:val="28"/>
                <w:szCs w:val="18"/>
              </w:rPr>
              <w:t xml:space="preserve">  </w:t>
            </w:r>
            <w:r w:rsidRPr="00446BFD">
              <w:rPr>
                <w:rFonts w:hint="eastAsia"/>
                <w:sz w:val="28"/>
                <w:szCs w:val="18"/>
              </w:rPr>
              <w:t>(  )</w:t>
            </w:r>
          </w:p>
        </w:tc>
      </w:tr>
      <w:tr w:rsidR="00273698" w14:paraId="5ED55448" w14:textId="77777777" w:rsidTr="00446BFD">
        <w:tc>
          <w:tcPr>
            <w:tcW w:w="10288" w:type="dxa"/>
            <w:gridSpan w:val="15"/>
            <w:shd w:val="clear" w:color="auto" w:fill="auto"/>
          </w:tcPr>
          <w:p w14:paraId="4878D6CD" w14:textId="77777777" w:rsidR="00273698" w:rsidRDefault="004D6B6F" w:rsidP="00446BFD">
            <w:pPr>
              <w:pStyle w:val="BodyText01"/>
              <w:tabs>
                <w:tab w:val="clear" w:pos="811"/>
                <w:tab w:val="left" w:pos="567"/>
              </w:tabs>
              <w:rPr>
                <w:noProof/>
              </w:rPr>
            </w:pPr>
            <w:r>
              <w:rPr>
                <w:noProof/>
              </w:rPr>
              <w:pict w14:anchorId="7111B177">
                <v:shape id="_x0000_i1035" type="#_x0000_t75" style="width:492.75pt;height:49.5pt;visibility:visible">
                  <v:imagedata r:id="rId19" o:title="" cropleft="1272f"/>
                </v:shape>
              </w:pict>
            </w:r>
          </w:p>
        </w:tc>
      </w:tr>
      <w:tr w:rsidR="00273698" w14:paraId="2347C3EA" w14:textId="77777777" w:rsidTr="00233DBF">
        <w:tc>
          <w:tcPr>
            <w:tcW w:w="858" w:type="dxa"/>
            <w:shd w:val="clear" w:color="auto" w:fill="auto"/>
          </w:tcPr>
          <w:p w14:paraId="390F37E1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音名</w:t>
            </w:r>
          </w:p>
        </w:tc>
        <w:tc>
          <w:tcPr>
            <w:tcW w:w="2970" w:type="dxa"/>
            <w:gridSpan w:val="5"/>
            <w:shd w:val="clear" w:color="auto" w:fill="auto"/>
          </w:tcPr>
          <w:p w14:paraId="17DF97E5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   </w:t>
            </w:r>
            <w:r w:rsidRPr="00446BFD">
              <w:rPr>
                <w:rFonts w:hint="eastAsia"/>
                <w:sz w:val="8"/>
                <w:szCs w:val="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 xml:space="preserve">(  ) </w:t>
            </w:r>
            <w:r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sz w:val="4"/>
                <w:szCs w:val="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275" w:type="dxa"/>
            <w:gridSpan w:val="2"/>
            <w:shd w:val="clear" w:color="auto" w:fill="auto"/>
          </w:tcPr>
          <w:p w14:paraId="77D2E7E8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993" w:type="dxa"/>
            <w:gridSpan w:val="2"/>
            <w:shd w:val="clear" w:color="auto" w:fill="auto"/>
          </w:tcPr>
          <w:p w14:paraId="7117A690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35DE91C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418" w:type="dxa"/>
            <w:shd w:val="clear" w:color="auto" w:fill="auto"/>
          </w:tcPr>
          <w:p w14:paraId="34C4A852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499" w:type="dxa"/>
            <w:shd w:val="clear" w:color="auto" w:fill="auto"/>
          </w:tcPr>
          <w:p w14:paraId="777A20C3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</w:tr>
      <w:tr w:rsidR="00273698" w14:paraId="7BE91646" w14:textId="77777777" w:rsidTr="00233DBF">
        <w:tc>
          <w:tcPr>
            <w:tcW w:w="858" w:type="dxa"/>
            <w:shd w:val="clear" w:color="auto" w:fill="auto"/>
          </w:tcPr>
          <w:p w14:paraId="1333B137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唱名</w:t>
            </w:r>
          </w:p>
        </w:tc>
        <w:tc>
          <w:tcPr>
            <w:tcW w:w="2970" w:type="dxa"/>
            <w:gridSpan w:val="5"/>
            <w:shd w:val="clear" w:color="auto" w:fill="auto"/>
          </w:tcPr>
          <w:p w14:paraId="41225037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   </w:t>
            </w:r>
            <w:r w:rsidRPr="00446BFD">
              <w:rPr>
                <w:rFonts w:hint="eastAsia"/>
                <w:sz w:val="8"/>
                <w:szCs w:val="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 xml:space="preserve">(  ) </w:t>
            </w:r>
            <w:r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sz w:val="4"/>
                <w:szCs w:val="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275" w:type="dxa"/>
            <w:gridSpan w:val="2"/>
            <w:shd w:val="clear" w:color="auto" w:fill="auto"/>
          </w:tcPr>
          <w:p w14:paraId="5C6C2186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993" w:type="dxa"/>
            <w:gridSpan w:val="2"/>
            <w:shd w:val="clear" w:color="auto" w:fill="auto"/>
          </w:tcPr>
          <w:p w14:paraId="3B4EFFD3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0B91BF0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418" w:type="dxa"/>
            <w:shd w:val="clear" w:color="auto" w:fill="auto"/>
          </w:tcPr>
          <w:p w14:paraId="3871C1AC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499" w:type="dxa"/>
            <w:shd w:val="clear" w:color="auto" w:fill="auto"/>
          </w:tcPr>
          <w:p w14:paraId="7F1FA425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</w:tr>
      <w:tr w:rsidR="00273698" w14:paraId="38FA41E9" w14:textId="77777777" w:rsidTr="00446BFD">
        <w:tc>
          <w:tcPr>
            <w:tcW w:w="10288" w:type="dxa"/>
            <w:gridSpan w:val="15"/>
            <w:shd w:val="clear" w:color="auto" w:fill="auto"/>
          </w:tcPr>
          <w:p w14:paraId="38087EEE" w14:textId="77777777" w:rsidR="00273698" w:rsidRDefault="004D6B6F" w:rsidP="00446BFD">
            <w:pPr>
              <w:pStyle w:val="BodyText01"/>
              <w:tabs>
                <w:tab w:val="clear" w:pos="811"/>
                <w:tab w:val="left" w:pos="567"/>
              </w:tabs>
              <w:rPr>
                <w:noProof/>
              </w:rPr>
            </w:pPr>
            <w:r>
              <w:rPr>
                <w:noProof/>
              </w:rPr>
              <w:pict w14:anchorId="4ED20B94">
                <v:shape id="_x0000_i1036" type="#_x0000_t75" style="width:503.25pt;height:41.25pt;visibility:visible">
                  <v:imagedata r:id="rId20" o:title=""/>
                </v:shape>
              </w:pict>
            </w:r>
          </w:p>
        </w:tc>
      </w:tr>
      <w:tr w:rsidR="00273698" w14:paraId="6EAB38B3" w14:textId="77777777" w:rsidTr="00446BFD">
        <w:tc>
          <w:tcPr>
            <w:tcW w:w="858" w:type="dxa"/>
            <w:shd w:val="clear" w:color="auto" w:fill="auto"/>
          </w:tcPr>
          <w:p w14:paraId="73BF4C20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音名</w:t>
            </w:r>
          </w:p>
        </w:tc>
        <w:tc>
          <w:tcPr>
            <w:tcW w:w="985" w:type="dxa"/>
            <w:gridSpan w:val="2"/>
            <w:shd w:val="clear" w:color="auto" w:fill="auto"/>
          </w:tcPr>
          <w:p w14:paraId="0CD86894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133" w:type="dxa"/>
            <w:gridSpan w:val="2"/>
            <w:shd w:val="clear" w:color="auto" w:fill="auto"/>
          </w:tcPr>
          <w:p w14:paraId="6530C078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2412" w:type="dxa"/>
            <w:gridSpan w:val="4"/>
            <w:shd w:val="clear" w:color="auto" w:fill="auto"/>
          </w:tcPr>
          <w:p w14:paraId="1A54991B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558" w:type="dxa"/>
            <w:gridSpan w:val="3"/>
            <w:shd w:val="clear" w:color="auto" w:fill="auto"/>
          </w:tcPr>
          <w:p w14:paraId="3A826EA9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3342" w:type="dxa"/>
            <w:gridSpan w:val="3"/>
            <w:shd w:val="clear" w:color="auto" w:fill="auto"/>
          </w:tcPr>
          <w:p w14:paraId="38DC18AB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 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</w:tr>
      <w:tr w:rsidR="00273698" w14:paraId="0D875BD1" w14:textId="77777777" w:rsidTr="00446BFD">
        <w:tc>
          <w:tcPr>
            <w:tcW w:w="858" w:type="dxa"/>
            <w:shd w:val="clear" w:color="auto" w:fill="auto"/>
          </w:tcPr>
          <w:p w14:paraId="39AB3067" w14:textId="77777777" w:rsidR="00273698" w:rsidRPr="00446BFD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唱名</w:t>
            </w:r>
          </w:p>
        </w:tc>
        <w:tc>
          <w:tcPr>
            <w:tcW w:w="985" w:type="dxa"/>
            <w:gridSpan w:val="2"/>
            <w:shd w:val="clear" w:color="auto" w:fill="auto"/>
          </w:tcPr>
          <w:p w14:paraId="776C9F2E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133" w:type="dxa"/>
            <w:gridSpan w:val="2"/>
            <w:shd w:val="clear" w:color="auto" w:fill="auto"/>
          </w:tcPr>
          <w:p w14:paraId="1D2397A8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2412" w:type="dxa"/>
            <w:gridSpan w:val="4"/>
            <w:shd w:val="clear" w:color="auto" w:fill="auto"/>
          </w:tcPr>
          <w:p w14:paraId="797DC9E4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1558" w:type="dxa"/>
            <w:gridSpan w:val="3"/>
            <w:shd w:val="clear" w:color="auto" w:fill="auto"/>
          </w:tcPr>
          <w:p w14:paraId="69B72311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  <w:tc>
          <w:tcPr>
            <w:tcW w:w="3342" w:type="dxa"/>
            <w:gridSpan w:val="3"/>
            <w:shd w:val="clear" w:color="auto" w:fill="auto"/>
          </w:tcPr>
          <w:p w14:paraId="31C92B1A" w14:textId="77777777" w:rsidR="00273698" w:rsidRDefault="00273698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  )</w:t>
            </w:r>
            <w:r w:rsidRPr="00446BFD">
              <w:rPr>
                <w:sz w:val="28"/>
                <w:szCs w:val="28"/>
              </w:rPr>
              <w:t xml:space="preserve">   </w:t>
            </w:r>
            <w:r w:rsidRPr="00446BFD">
              <w:rPr>
                <w:rFonts w:hint="eastAsia"/>
                <w:sz w:val="28"/>
                <w:szCs w:val="28"/>
              </w:rPr>
              <w:t>(  )</w:t>
            </w:r>
          </w:p>
        </w:tc>
      </w:tr>
    </w:tbl>
    <w:p w14:paraId="1CDA0C76" w14:textId="77777777" w:rsidR="00273698" w:rsidRDefault="00273698" w:rsidP="00273698">
      <w:pPr>
        <w:pStyle w:val="BodyText01"/>
        <w:tabs>
          <w:tab w:val="clear" w:pos="811"/>
          <w:tab w:val="left" w:pos="567"/>
        </w:tabs>
        <w:ind w:leftChars="235" w:left="564"/>
        <w:rPr>
          <w:noProof/>
        </w:rPr>
      </w:pPr>
    </w:p>
    <w:p w14:paraId="741CD2CC" w14:textId="77777777" w:rsidR="00273698" w:rsidRDefault="004D6B6F" w:rsidP="00273698">
      <w:pPr>
        <w:pStyle w:val="BodyText01"/>
      </w:pPr>
      <w:r>
        <w:rPr>
          <w:noProof/>
          <w:sz w:val="20"/>
        </w:rPr>
        <w:pict w14:anchorId="6B131597">
          <v:shape id="_x0000_s1230" type="#_x0000_t202" style="position:absolute;margin-left:274.5pt;margin-top:30.2pt;width:57.7pt;height:17.85pt;z-index:13" filled="f" stroked="f">
            <v:textbox inset="0,0,0,0">
              <w:txbxContent>
                <w:p w14:paraId="42730CB2" w14:textId="77777777" w:rsidR="00273698" w:rsidRDefault="00273698" w:rsidP="00273698">
                  <w:pPr>
                    <w:pStyle w:val="BannerText"/>
                    <w:rPr>
                      <w:sz w:val="30"/>
                    </w:rPr>
                  </w:pPr>
                  <w:r>
                    <w:t>21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–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30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5630201D">
          <v:shape id="_x0000_s1229" type="#_x0000_t202" style="position:absolute;margin-left:151.25pt;margin-top:26.6pt;width:62.35pt;height:17.85pt;z-index:12" filled="f" stroked="f">
            <v:textbox inset="0,0,0,0">
              <w:txbxContent>
                <w:p w14:paraId="68FA44BA" w14:textId="77777777" w:rsidR="00273698" w:rsidRDefault="00273698" w:rsidP="00273698">
                  <w:pPr>
                    <w:pStyle w:val="BannerText"/>
                    <w:rPr>
                      <w:sz w:val="30"/>
                    </w:rPr>
                  </w:pPr>
                  <w:r>
                    <w:t>11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– 20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0F4CE5DC">
          <v:shape id="_x0000_s1228" type="#_x0000_t202" style="position:absolute;margin-left:16.8pt;margin-top:30.8pt;width:52.05pt;height:17.85pt;z-index:11" filled="f" stroked="f">
            <v:textbox inset="0,0,0,0">
              <w:txbxContent>
                <w:p w14:paraId="7632CBB6" w14:textId="77777777" w:rsidR="00273698" w:rsidRDefault="00273698" w:rsidP="00273698">
                  <w:pPr>
                    <w:pStyle w:val="BannerText"/>
                    <w:rPr>
                      <w:sz w:val="30"/>
                    </w:rPr>
                  </w:pPr>
                  <w:r>
                    <w:rPr>
                      <w:rFonts w:hint="eastAsia"/>
                    </w:rPr>
                    <w:t xml:space="preserve">0 </w:t>
                  </w:r>
                  <w:r>
                    <w:t>–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10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141ADCED">
          <v:shape id="_x0000_s1227" type="#_x0000_t202" style="position:absolute;margin-left:448.95pt;margin-top:32.15pt;width:27.9pt;height:17.85pt;z-index:10" filled="f" stroked="f">
            <v:textbox inset="0,0,0,0">
              <w:txbxContent>
                <w:p w14:paraId="35469377" w14:textId="77777777" w:rsidR="00273698" w:rsidRDefault="00273698" w:rsidP="00273698">
                  <w:pPr>
                    <w:pStyle w:val="Number"/>
                  </w:pPr>
                  <w:r>
                    <w:t>30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659A25D2">
          <v:shape id="_x0000_s1232" type="#_x0000_t202" style="position:absolute;margin-left:-.4pt;margin-top:-2.05pt;width:201pt;height:24pt;z-index:14" filled="f" stroked="f">
            <v:textbox inset="0,0,0,0">
              <w:txbxContent>
                <w:p w14:paraId="1F619F3D" w14:textId="77777777" w:rsidR="00273698" w:rsidRDefault="00273698" w:rsidP="00273698">
                  <w:pPr>
                    <w:pStyle w:val="Sub-HeadText01"/>
                  </w:pPr>
                  <w:r>
                    <w:rPr>
                      <w:rFonts w:hint="eastAsia"/>
                    </w:rPr>
                    <w:t>成績指標</w:t>
                  </w:r>
                </w:p>
              </w:txbxContent>
            </v:textbox>
            <w10:anchorlock/>
          </v:shape>
        </w:pict>
      </w:r>
      <w:r>
        <w:pict w14:anchorId="65A9CC31">
          <v:shape id="_x0000_i1037" type="#_x0000_t75" style="width:485.25pt;height:54.75pt">
            <v:imagedata r:id="rId21" o:title="MG_02_LMACTBK"/>
          </v:shape>
        </w:pict>
      </w:r>
    </w:p>
    <w:p w14:paraId="10CFC456" w14:textId="28CB7CBC" w:rsidR="000A77C7" w:rsidRDefault="000A77C7">
      <w:pPr>
        <w:pStyle w:val="Title01"/>
        <w:spacing w:after="180"/>
        <w:rPr>
          <w:sz w:val="28"/>
        </w:rPr>
      </w:pPr>
      <w:r>
        <w:rPr>
          <w:rFonts w:hint="eastAsia"/>
        </w:rPr>
        <w:lastRenderedPageBreak/>
        <w:t>認識</w:t>
      </w:r>
      <w:r w:rsidR="00CC55DD">
        <w:t>F</w:t>
      </w:r>
      <w:r>
        <w:rPr>
          <w:rFonts w:hint="eastAsia"/>
        </w:rPr>
        <w:t>大調</w:t>
      </w:r>
      <w:r>
        <w:rPr>
          <w:rFonts w:eastAsia="新細明體" w:hint="eastAsia"/>
          <w:b w:val="0"/>
          <w:sz w:val="26"/>
        </w:rPr>
        <w:t>（</w:t>
      </w:r>
      <w:r w:rsidR="0035125C">
        <w:rPr>
          <w:rFonts w:eastAsia="新細明體" w:hint="eastAsia"/>
          <w:b w:val="0"/>
          <w:sz w:val="26"/>
        </w:rPr>
        <w:t>適用於</w:t>
      </w:r>
      <w:r w:rsidR="00AE3EAF">
        <w:rPr>
          <w:rFonts w:eastAsia="新細明體" w:hint="eastAsia"/>
          <w:b w:val="0"/>
          <w:sz w:val="26"/>
        </w:rPr>
        <w:t>「</w:t>
      </w:r>
      <w:r w:rsidR="00CC55DD">
        <w:rPr>
          <w:rFonts w:eastAsia="新細明體" w:hint="eastAsia"/>
          <w:b w:val="0"/>
          <w:sz w:val="26"/>
          <w:lang w:val="en-GB"/>
        </w:rPr>
        <w:t>創意舞台</w:t>
      </w:r>
      <w:r w:rsidR="00AE3EAF">
        <w:rPr>
          <w:rFonts w:eastAsia="新細明體" w:hint="eastAsia"/>
          <w:b w:val="0"/>
          <w:sz w:val="26"/>
          <w:lang w:val="en-GB"/>
        </w:rPr>
        <w:t>」</w:t>
      </w:r>
      <w:r>
        <w:rPr>
          <w:rFonts w:eastAsia="新細明體" w:hint="eastAsia"/>
          <w:b w:val="0"/>
          <w:sz w:val="26"/>
        </w:rPr>
        <w:t>）</w:t>
      </w:r>
    </w:p>
    <w:p w14:paraId="0DABE432" w14:textId="77777777" w:rsidR="000A77C7" w:rsidRDefault="000A77C7">
      <w:pPr>
        <w:pStyle w:val="BodyText01"/>
      </w:pPr>
      <w:r>
        <w:rPr>
          <w:rFonts w:eastAsia="新細明體" w:hint="eastAsia"/>
          <w:sz w:val="26"/>
        </w:rPr>
        <w:t>我可以學會：</w:t>
      </w:r>
      <w:r w:rsidR="00FD4C14">
        <w:rPr>
          <w:rFonts w:hint="eastAsia"/>
        </w:rPr>
        <w:t>辨認</w:t>
      </w:r>
      <w:r w:rsidR="00FD4C14">
        <w:t>F</w:t>
      </w:r>
      <w:r w:rsidR="00FD4C14">
        <w:rPr>
          <w:rFonts w:hint="eastAsia"/>
        </w:rPr>
        <w:t>大調音階以及其音名和唱名</w:t>
      </w:r>
      <w:r>
        <w:rPr>
          <w:rFonts w:hint="eastAsia"/>
        </w:rPr>
        <w:t>。</w:t>
      </w:r>
    </w:p>
    <w:p w14:paraId="165E1A8C" w14:textId="77777777" w:rsidR="000A77C7" w:rsidRDefault="00C866F6" w:rsidP="0041164B">
      <w:pPr>
        <w:pStyle w:val="HeadText01"/>
        <w:numPr>
          <w:ilvl w:val="0"/>
          <w:numId w:val="6"/>
        </w:numPr>
        <w:spacing w:afterLines="0" w:after="0"/>
        <w:rPr>
          <w:noProof/>
        </w:rPr>
      </w:pPr>
      <w:r>
        <w:rPr>
          <w:rFonts w:hint="eastAsia"/>
          <w:noProof/>
          <w:lang w:val="en-GB"/>
        </w:rPr>
        <w:t>聆聽</w:t>
      </w:r>
      <w:r w:rsidR="00AD62EA">
        <w:rPr>
          <w:rFonts w:hint="eastAsia"/>
          <w:noProof/>
          <w:lang w:val="en-GB"/>
        </w:rPr>
        <w:t>四段</w:t>
      </w:r>
      <w:r>
        <w:rPr>
          <w:rFonts w:hint="eastAsia"/>
          <w:noProof/>
          <w:lang w:val="en-GB"/>
        </w:rPr>
        <w:t>錄音</w:t>
      </w:r>
      <w:r>
        <w:rPr>
          <w:rFonts w:hint="eastAsia"/>
          <w:noProof/>
        </w:rPr>
        <w:t>，</w:t>
      </w:r>
      <w:r w:rsidR="00AD62EA">
        <w:rPr>
          <w:rFonts w:hint="eastAsia"/>
          <w:noProof/>
        </w:rPr>
        <w:t>哪段錄音是</w:t>
      </w:r>
      <w:r w:rsidR="00AD62EA">
        <w:rPr>
          <w:rFonts w:hint="eastAsia"/>
          <w:noProof/>
        </w:rPr>
        <w:t>F</w:t>
      </w:r>
      <w:r w:rsidR="00AD62EA">
        <w:rPr>
          <w:rFonts w:hint="eastAsia"/>
          <w:noProof/>
        </w:rPr>
        <w:t>大調上行音階？在</w:t>
      </w:r>
      <w:r w:rsidR="00AD62EA">
        <w:rPr>
          <w:rFonts w:hint="eastAsia"/>
        </w:rPr>
        <w:t>(  )</w:t>
      </w:r>
      <w:r w:rsidR="00AD62EA">
        <w:rPr>
          <w:rFonts w:hint="eastAsia"/>
        </w:rPr>
        <w:t>內填</w:t>
      </w:r>
      <w:r w:rsidR="00AD62EA">
        <w:br/>
      </w:r>
      <w:r w:rsidR="00AD62EA">
        <w:rPr>
          <w:rFonts w:hint="eastAsia"/>
        </w:rPr>
        <w:t>上</w:t>
      </w:r>
      <w:r w:rsidR="00AD62EA">
        <w:rPr>
          <w:rFonts w:hint="eastAsia"/>
        </w:rPr>
        <w:sym w:font="Wingdings" w:char="F0E4"/>
      </w:r>
      <w:r w:rsidR="00AD62EA">
        <w:rPr>
          <w:rFonts w:hint="eastAsia"/>
        </w:rPr>
        <w:t>。</w:t>
      </w:r>
      <w:r w:rsidR="00AD62EA">
        <w:rPr>
          <w:rFonts w:hint="eastAsia"/>
          <w:noProof/>
        </w:rPr>
        <w:t>哪段錄音是</w:t>
      </w:r>
      <w:r w:rsidR="00AD62EA">
        <w:rPr>
          <w:rFonts w:hint="eastAsia"/>
          <w:noProof/>
        </w:rPr>
        <w:t>F</w:t>
      </w:r>
      <w:r w:rsidR="00AD62EA">
        <w:rPr>
          <w:rFonts w:hint="eastAsia"/>
          <w:noProof/>
        </w:rPr>
        <w:t>大調</w:t>
      </w:r>
      <w:r w:rsidR="006E3002" w:rsidRPr="006E3002">
        <w:rPr>
          <w:rFonts w:hint="eastAsia"/>
          <w:noProof/>
        </w:rPr>
        <w:t>下</w:t>
      </w:r>
      <w:r w:rsidR="00AD62EA">
        <w:rPr>
          <w:rFonts w:hint="eastAsia"/>
          <w:noProof/>
        </w:rPr>
        <w:t>行音階？在</w:t>
      </w:r>
      <w:r w:rsidR="00AD62EA">
        <w:rPr>
          <w:rFonts w:hint="eastAsia"/>
        </w:rPr>
        <w:t>(  )</w:t>
      </w:r>
      <w:r w:rsidR="00AD62EA">
        <w:rPr>
          <w:rFonts w:hint="eastAsia"/>
        </w:rPr>
        <w:t>內填上</w:t>
      </w:r>
      <w:r w:rsidR="00AD62EA">
        <w:rPr>
          <w:rFonts w:hint="eastAsia"/>
        </w:rPr>
        <w:sym w:font="Wingdings" w:char="F0E6"/>
      </w:r>
      <w:r w:rsidR="00AD62EA">
        <w:rPr>
          <w:rFonts w:hint="eastAsia"/>
        </w:rPr>
        <w:t>。</w:t>
      </w:r>
    </w:p>
    <w:p w14:paraId="332D322B" w14:textId="77777777" w:rsidR="00940BB0" w:rsidRDefault="004D6B6F" w:rsidP="00940BB0">
      <w:pPr>
        <w:pStyle w:val="HeadText01"/>
        <w:spacing w:afterLines="0" w:after="0"/>
        <w:ind w:left="0" w:firstLine="0"/>
        <w:rPr>
          <w:noProof/>
        </w:rPr>
      </w:pPr>
      <w:r>
        <w:rPr>
          <w:noProof/>
        </w:rPr>
      </w:r>
      <w:r>
        <w:rPr>
          <w:noProof/>
        </w:rPr>
        <w:pict w14:anchorId="57152B8E">
          <v:group id="_x0000_s1204" editas="canvas" style="width:504.6pt;height:91.35pt;mso-position-horizontal-relative:char;mso-position-vertical-relative:line" coordorigin="993,4630" coordsize="10092,1827">
            <o:lock v:ext="edit" aspectratio="t"/>
            <v:shape id="_x0000_s1203" type="#_x0000_t75" style="position:absolute;left:993;top:4630;width:10092;height:1827" o:preferrelative="f">
              <v:fill o:detectmouseclick="t"/>
              <v:path o:extrusionok="t" o:connecttype="none"/>
              <o:lock v:ext="edit" text="t"/>
            </v:shape>
            <v:shape id="_x0000_s1206" type="#_x0000_t202" style="position:absolute;left:1734;top:4710;width:2129;height:810" filled="f" stroked="f">
              <v:textbox>
                <w:txbxContent>
                  <w:p w14:paraId="0A03CE7D" w14:textId="77777777" w:rsidR="00940BB0" w:rsidRPr="00940BB0" w:rsidRDefault="00940BB0" w:rsidP="00207DE0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(</w:t>
                    </w:r>
                    <w:r w:rsidR="00C31F5E" w:rsidRPr="00C31F5E">
                      <w:rPr>
                        <w:rFonts w:hint="eastAsia"/>
                        <w:color w:val="FF0000"/>
                        <w:sz w:val="40"/>
                        <w:szCs w:val="40"/>
                      </w:rPr>
                      <w:sym w:font="Wingdings" w:char="F0E4"/>
                    </w: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)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940BB0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錄音一</w:t>
                    </w:r>
                  </w:p>
                </w:txbxContent>
              </v:textbox>
            </v:shape>
            <v:shape id="_x0000_s1207" type="#_x0000_t202" style="position:absolute;left:3040;top:4798;width:1686;height:812" filled="f" stroked="f">
              <v:textbox>
                <w:txbxContent>
                  <w:p w14:paraId="0061EEB9" w14:textId="77777777" w:rsidR="00D73E1E" w:rsidRPr="00940BB0" w:rsidRDefault="00D73E1E" w:rsidP="00207DE0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/>
                        <w:sz w:val="32"/>
                        <w:szCs w:val="32"/>
                      </w:rPr>
                      <w:object w:dxaOrig="1708" w:dyaOrig="1172" w14:anchorId="736F8564">
                        <v:shape id="_x0000_i1039" type="#_x0000_t75" style="width:77.25pt;height:52.5pt">
                          <v:imagedata r:id="rId10" o:title=""/>
                        </v:shape>
                        <o:OLEObject Type="Embed" ProgID="Package" ShapeID="_x0000_i1039" DrawAspect="Icon" ObjectID="_1680521095" r:id="rId22"/>
                      </w:object>
                    </w:r>
                  </w:p>
                </w:txbxContent>
              </v:textbox>
            </v:shape>
            <v:shape id="_x0000_s1208" type="#_x0000_t202" style="position:absolute;left:5769;top:4710;width:2129;height:810" filled="f" stroked="f">
              <v:textbox>
                <w:txbxContent>
                  <w:p w14:paraId="25B45706" w14:textId="77777777" w:rsidR="002F07B4" w:rsidRPr="00940BB0" w:rsidRDefault="002F07B4" w:rsidP="00207DE0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(  )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940BB0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錄音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二</w:t>
                    </w:r>
                  </w:p>
                </w:txbxContent>
              </v:textbox>
            </v:shape>
            <v:shape id="_x0000_s1209" type="#_x0000_t202" style="position:absolute;left:7075;top:4798;width:1753;height:699" filled="f" stroked="f">
              <v:textbox>
                <w:txbxContent>
                  <w:p w14:paraId="1EC4BE7F" w14:textId="77777777" w:rsidR="002F07B4" w:rsidRPr="002F07B4" w:rsidRDefault="002F07B4" w:rsidP="00207DE0">
                    <w:pPr>
                      <w:rPr>
                        <w:rFonts w:ascii="標楷體" w:eastAsia="DengXian" w:hAnsi="標楷體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ascii="標楷體" w:eastAsia="標楷體" w:hAnsi="標楷體"/>
                        <w:sz w:val="32"/>
                        <w:szCs w:val="32"/>
                      </w:rPr>
                      <w:object w:dxaOrig="1708" w:dyaOrig="1172" w14:anchorId="185D4B23">
                        <v:shape id="_x0000_i1041" type="#_x0000_t75" style="width:77.25pt;height:52.5pt">
                          <v:imagedata r:id="rId12" o:title=""/>
                        </v:shape>
                        <o:OLEObject Type="Embed" ProgID="Package" ShapeID="_x0000_i1041" DrawAspect="Icon" ObjectID="_1680521096" r:id="rId23"/>
                      </w:object>
                    </w:r>
                  </w:p>
                </w:txbxContent>
              </v:textbox>
            </v:shape>
            <v:shape id="_x0000_s1210" type="#_x0000_t202" style="position:absolute;left:1721;top:5565;width:2129;height:810" filled="f" stroked="f">
              <v:textbox>
                <w:txbxContent>
                  <w:p w14:paraId="55A83BA8" w14:textId="77777777" w:rsidR="002F07B4" w:rsidRPr="00162681" w:rsidRDefault="002F07B4" w:rsidP="00207DE0">
                    <w:pPr>
                      <w:rPr>
                        <w:rFonts w:ascii="標楷體" w:eastAsia="DengXian" w:hAnsi="標楷體"/>
                        <w:sz w:val="32"/>
                        <w:szCs w:val="32"/>
                        <w:lang w:val="en-GB" w:eastAsia="zh-CN"/>
                      </w:rPr>
                    </w:pP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(  )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940BB0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錄音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  <w:lang w:val="en-GB"/>
                      </w:rPr>
                      <w:t>三</w:t>
                    </w:r>
                  </w:p>
                </w:txbxContent>
              </v:textbox>
            </v:shape>
            <v:shape id="_x0000_s1211" type="#_x0000_t202" style="position:absolute;left:3027;top:5653;width:1783;height:744" filled="f" stroked="f">
              <v:textbox>
                <w:txbxContent>
                  <w:p w14:paraId="16204258" w14:textId="77777777" w:rsidR="002F07B4" w:rsidRPr="00940BB0" w:rsidRDefault="00162681" w:rsidP="00207DE0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/>
                        <w:sz w:val="32"/>
                        <w:szCs w:val="32"/>
                      </w:rPr>
                      <w:object w:dxaOrig="1708" w:dyaOrig="1172" w14:anchorId="4E18304A">
                        <v:shape id="_x0000_i1043" type="#_x0000_t75" style="width:77.25pt;height:52.5pt">
                          <v:imagedata r:id="rId14" o:title=""/>
                        </v:shape>
                        <o:OLEObject Type="Embed" ProgID="Package" ShapeID="_x0000_i1043" DrawAspect="Icon" ObjectID="_1680521097" r:id="rId24"/>
                      </w:object>
                    </w:r>
                  </w:p>
                </w:txbxContent>
              </v:textbox>
            </v:shape>
            <v:shape id="_x0000_s1212" type="#_x0000_t202" style="position:absolute;left:5769;top:5543;width:2129;height:810" filled="f" stroked="f">
              <v:textbox>
                <w:txbxContent>
                  <w:p w14:paraId="387079A8" w14:textId="77777777" w:rsidR="00162681" w:rsidRPr="00207DE0" w:rsidRDefault="00162681" w:rsidP="00207DE0">
                    <w:pPr>
                      <w:rPr>
                        <w:rFonts w:ascii="標楷體" w:eastAsia="DengXian" w:hAnsi="標楷體"/>
                        <w:sz w:val="32"/>
                        <w:szCs w:val="32"/>
                        <w:lang w:val="en-GB" w:eastAsia="zh-CN"/>
                      </w:rPr>
                    </w:pP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(</w:t>
                    </w:r>
                    <w:r w:rsidR="00D65CA0" w:rsidRPr="00D65CA0">
                      <w:rPr>
                        <w:rFonts w:hint="eastAsia"/>
                        <w:color w:val="FF0000"/>
                        <w:sz w:val="40"/>
                        <w:szCs w:val="40"/>
                      </w:rPr>
                      <w:sym w:font="Wingdings" w:char="F0E6"/>
                    </w:r>
                    <w:r w:rsidRPr="00940BB0">
                      <w:rPr>
                        <w:rFonts w:hint="eastAsia"/>
                        <w:sz w:val="32"/>
                        <w:szCs w:val="32"/>
                      </w:rPr>
                      <w:t>)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940BB0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錄音</w:t>
                    </w: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  <w:lang w:val="en-GB"/>
                      </w:rPr>
                      <w:t>四</w:t>
                    </w:r>
                  </w:p>
                </w:txbxContent>
              </v:textbox>
            </v:shape>
            <v:shape id="_x0000_s1213" type="#_x0000_t202" style="position:absolute;left:7075;top:5631;width:1828;height:722;mso-wrap-style:none" filled="f" stroked="f">
              <v:textbox>
                <w:txbxContent>
                  <w:p w14:paraId="3D2A6FD3" w14:textId="77777777" w:rsidR="00162681" w:rsidRPr="00940BB0" w:rsidRDefault="00207DE0" w:rsidP="00207DE0">
                    <w:pPr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/>
                        <w:sz w:val="32"/>
                        <w:szCs w:val="32"/>
                      </w:rPr>
                      <w:object w:dxaOrig="1708" w:dyaOrig="1172" w14:anchorId="11017807">
                        <v:shape id="_x0000_i1045" type="#_x0000_t75" style="width:77.25pt;height:52.5pt">
                          <v:imagedata r:id="rId16" o:title=""/>
                        </v:shape>
                        <o:OLEObject Type="Embed" ProgID="Package" ShapeID="_x0000_i1045" DrawAspect="Icon" ObjectID="_1680521098" r:id="rId25"/>
                      </w:object>
                    </w:r>
                  </w:p>
                </w:txbxContent>
              </v:textbox>
            </v:shape>
            <v:shape id="_x0000_s1214" type="#_x0000_t202" style="position:absolute;left:1850;top:4640;width:2887;height:337" filled="f" stroked="f">
              <v:textbox style="mso-next-textbox:#_x0000_s1214" inset="0,0,0,0">
                <w:txbxContent>
                  <w:p w14:paraId="3C0E5878" w14:textId="77777777" w:rsidR="00207DE0" w:rsidRDefault="00207DE0" w:rsidP="00207DE0">
                    <w:pPr>
                      <w:pStyle w:val="TG"/>
                      <w:ind w:left="238" w:hanging="238"/>
                    </w:pPr>
                    <w:r>
                      <w:rPr>
                        <w:rFonts w:hint="eastAsia"/>
                      </w:rPr>
                      <w:t>＊每答對一個答案得</w:t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t>分。</w:t>
                    </w:r>
                  </w:p>
                </w:txbxContent>
              </v:textbox>
            </v:shape>
            <w10:anchorlock/>
          </v:group>
        </w:pict>
      </w:r>
    </w:p>
    <w:p w14:paraId="67EA7622" w14:textId="7EA26A1C" w:rsidR="000A77C7" w:rsidRDefault="004D6B6F" w:rsidP="00EB4B53">
      <w:pPr>
        <w:pStyle w:val="HeadText01"/>
        <w:spacing w:afterLines="75" w:after="270"/>
      </w:pPr>
      <w:r>
        <w:rPr>
          <w:noProof/>
          <w:sz w:val="20"/>
        </w:rPr>
        <w:pict w14:anchorId="6234BBC7">
          <v:shape id="_x0000_s1215" type="#_x0000_t202" style="position:absolute;left:0;text-align:left;margin-left:91.5pt;margin-top:26.65pt;width:160.35pt;height:18pt;z-index:9" filled="f" stroked="f">
            <v:textbox style="mso-next-textbox:#_x0000_s1215" inset="0,0,0,0">
              <w:txbxContent>
                <w:p w14:paraId="6CB18972" w14:textId="77777777" w:rsidR="00BF4D34" w:rsidRPr="00A15F62" w:rsidRDefault="00A15F62" w:rsidP="00BF4D34">
                  <w:pPr>
                    <w:pStyle w:val="TG"/>
                  </w:pPr>
                  <w:r>
                    <w:rPr>
                      <w:rFonts w:hint="eastAsia"/>
                    </w:rPr>
                    <w:t>＊每答對一個答案得</w:t>
                  </w:r>
                  <w:r>
                    <w:rPr>
                      <w:rFonts w:hint="eastAsia"/>
                    </w:rPr>
                    <w:t>0.5</w:t>
                  </w:r>
                  <w:r>
                    <w:rPr>
                      <w:rFonts w:hint="eastAsia"/>
                    </w:rPr>
                    <w:t>分。</w:t>
                  </w:r>
                </w:p>
              </w:txbxContent>
            </v:textbox>
          </v:shape>
        </w:pict>
      </w:r>
      <w:r w:rsidR="00BF4D34">
        <w:rPr>
          <w:rFonts w:hint="eastAsia"/>
        </w:rPr>
        <w:t>(</w:t>
      </w:r>
      <w:r w:rsidR="00BF4D34">
        <w:rPr>
          <w:rFonts w:hint="eastAsia"/>
        </w:rPr>
        <w:t>二</w:t>
      </w:r>
      <w:r w:rsidR="00BF4D34">
        <w:rPr>
          <w:rFonts w:hint="eastAsia"/>
        </w:rPr>
        <w:t>)</w:t>
      </w:r>
      <w:r w:rsidR="00BF4D34">
        <w:tab/>
      </w:r>
      <w:r w:rsidR="00A15F62">
        <w:rPr>
          <w:rFonts w:hint="eastAsia"/>
        </w:rPr>
        <w:t>以下是用</w:t>
      </w:r>
      <w:r w:rsidR="00A15F62">
        <w:t>F</w:t>
      </w:r>
      <w:r w:rsidR="00A15F62">
        <w:rPr>
          <w:rFonts w:hint="eastAsia"/>
        </w:rPr>
        <w:t>大調寫成的短</w:t>
      </w:r>
      <w:r w:rsidR="009B6AB2">
        <w:rPr>
          <w:rFonts w:hint="eastAsia"/>
        </w:rPr>
        <w:t>曲</w:t>
      </w:r>
      <w:r w:rsidR="00A15F62">
        <w:rPr>
          <w:rFonts w:hint="eastAsia"/>
        </w:rPr>
        <w:t>，在</w:t>
      </w:r>
      <w:r w:rsidR="00A15F62">
        <w:rPr>
          <w:rFonts w:hint="eastAsia"/>
        </w:rPr>
        <w:t>(  )</w:t>
      </w:r>
      <w:r w:rsidR="00A15F62">
        <w:rPr>
          <w:rFonts w:hint="eastAsia"/>
        </w:rPr>
        <w:t>內填上適當的音名和</w:t>
      </w:r>
      <w:r w:rsidR="00A15F62">
        <w:br/>
      </w:r>
      <w:r w:rsidR="00A15F62">
        <w:rPr>
          <w:rFonts w:hint="eastAsia"/>
        </w:rPr>
        <w:t>唱名</w:t>
      </w:r>
      <w:r w:rsidR="003A6658">
        <w:rPr>
          <w:rFonts w:hint="eastAsia"/>
        </w:rPr>
        <w:t>。</w:t>
      </w:r>
    </w:p>
    <w:tbl>
      <w:tblPr>
        <w:tblW w:w="10288" w:type="dxa"/>
        <w:tblInd w:w="108" w:type="dxa"/>
        <w:tblLook w:val="04A0" w:firstRow="1" w:lastRow="0" w:firstColumn="1" w:lastColumn="0" w:noHBand="0" w:noVBand="1"/>
      </w:tblPr>
      <w:tblGrid>
        <w:gridCol w:w="858"/>
        <w:gridCol w:w="941"/>
        <w:gridCol w:w="44"/>
        <w:gridCol w:w="900"/>
        <w:gridCol w:w="233"/>
        <w:gridCol w:w="852"/>
        <w:gridCol w:w="143"/>
        <w:gridCol w:w="1132"/>
        <w:gridCol w:w="285"/>
        <w:gridCol w:w="708"/>
        <w:gridCol w:w="284"/>
        <w:gridCol w:w="566"/>
        <w:gridCol w:w="425"/>
        <w:gridCol w:w="1418"/>
        <w:gridCol w:w="1499"/>
      </w:tblGrid>
      <w:tr w:rsidR="004D419D" w14:paraId="57269D8A" w14:textId="77777777" w:rsidTr="00446BFD">
        <w:tc>
          <w:tcPr>
            <w:tcW w:w="10288" w:type="dxa"/>
            <w:gridSpan w:val="15"/>
            <w:shd w:val="clear" w:color="auto" w:fill="auto"/>
          </w:tcPr>
          <w:p w14:paraId="28C2E060" w14:textId="77777777" w:rsidR="004D419D" w:rsidRDefault="004D6B6F" w:rsidP="00446BFD">
            <w:pPr>
              <w:pStyle w:val="BodyText01"/>
              <w:tabs>
                <w:tab w:val="clear" w:pos="811"/>
                <w:tab w:val="left" w:pos="567"/>
              </w:tabs>
              <w:rPr>
                <w:noProof/>
              </w:rPr>
            </w:pPr>
            <w:r>
              <w:rPr>
                <w:noProof/>
              </w:rPr>
              <w:pict w14:anchorId="1C14AF4A">
                <v:shape id="_x0000_i1047" type="#_x0000_t75" style="width:498.75pt;height:48pt;visibility:visible">
                  <v:imagedata r:id="rId18" o:title=""/>
                </v:shape>
              </w:pict>
            </w:r>
          </w:p>
        </w:tc>
      </w:tr>
      <w:tr w:rsidR="00ED2065" w14:paraId="3C6E225A" w14:textId="77777777" w:rsidTr="00446BFD">
        <w:tc>
          <w:tcPr>
            <w:tcW w:w="858" w:type="dxa"/>
            <w:shd w:val="clear" w:color="auto" w:fill="auto"/>
          </w:tcPr>
          <w:p w14:paraId="7F7688BA" w14:textId="77777777" w:rsidR="00ED2065" w:rsidRPr="00446BFD" w:rsidRDefault="00ED2065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音名</w:t>
            </w:r>
          </w:p>
        </w:tc>
        <w:tc>
          <w:tcPr>
            <w:tcW w:w="941" w:type="dxa"/>
            <w:shd w:val="clear" w:color="auto" w:fill="auto"/>
          </w:tcPr>
          <w:p w14:paraId="0168405C" w14:textId="19113F95" w:rsidR="00ED2065" w:rsidRPr="00446BFD" w:rsidRDefault="00ED2065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="005959C7" w:rsidRPr="005959C7">
              <w:rPr>
                <w:sz w:val="20"/>
              </w:rPr>
              <w:t xml:space="preserve"> </w:t>
            </w:r>
            <w:r w:rsidR="005959C7" w:rsidRPr="005959C7">
              <w:rPr>
                <w:color w:val="FF0000"/>
                <w:sz w:val="28"/>
                <w:szCs w:val="28"/>
              </w:rPr>
              <w:t>F</w:t>
            </w:r>
            <w:r w:rsidR="005959C7"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944" w:type="dxa"/>
            <w:gridSpan w:val="2"/>
            <w:shd w:val="clear" w:color="auto" w:fill="auto"/>
          </w:tcPr>
          <w:p w14:paraId="1779B568" w14:textId="0B1EDB63" w:rsidR="00ED2065" w:rsidRPr="00446BFD" w:rsidRDefault="005959C7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A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28" w:type="dxa"/>
            <w:gridSpan w:val="3"/>
            <w:shd w:val="clear" w:color="auto" w:fill="auto"/>
          </w:tcPr>
          <w:p w14:paraId="33312229" w14:textId="38D00A58" w:rsidR="00ED2065" w:rsidRPr="00446BFD" w:rsidRDefault="005959C7" w:rsidP="00757C78">
            <w:pPr>
              <w:pStyle w:val="BodyText01"/>
              <w:tabs>
                <w:tab w:val="clear" w:pos="811"/>
                <w:tab w:val="left" w:pos="567"/>
              </w:tabs>
              <w:spacing w:afterLines="70" w:after="252" w:line="320" w:lineRule="exact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>
              <w:rPr>
                <w:color w:val="FF0000"/>
                <w:sz w:val="28"/>
                <w:szCs w:val="28"/>
              </w:rPr>
              <w:t>B</w:t>
            </w:r>
            <w:r w:rsidRPr="005959C7">
              <w:rPr>
                <w:rFonts w:ascii="Segoe UI Symbol" w:hAnsi="Segoe UI Symbol" w:cs="Segoe UI Symbol"/>
                <w:color w:val="FF0000"/>
                <w:sz w:val="28"/>
                <w:szCs w:val="28"/>
                <w:vertAlign w:val="superscript"/>
              </w:rPr>
              <w:t>♭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ED2065"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18"/>
                <w:szCs w:val="1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D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7EF859E4" w14:textId="01C041BF" w:rsidR="00ED2065" w:rsidRPr="00446BFD" w:rsidRDefault="005959C7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C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189D83F8" w14:textId="31E83C30" w:rsidR="00ED2065" w:rsidRPr="00446BFD" w:rsidRDefault="00ED2065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18"/>
                <w:szCs w:val="10"/>
              </w:rPr>
              <w:t xml:space="preserve"> </w:t>
            </w:r>
            <w:r w:rsidR="00471907" w:rsidRPr="00446BFD">
              <w:rPr>
                <w:rFonts w:hint="eastAsia"/>
                <w:sz w:val="28"/>
                <w:szCs w:val="28"/>
              </w:rPr>
              <w:t>(</w:t>
            </w:r>
            <w:r w:rsidR="00471907" w:rsidRPr="005959C7">
              <w:rPr>
                <w:sz w:val="20"/>
              </w:rPr>
              <w:t xml:space="preserve"> </w:t>
            </w:r>
            <w:r w:rsidR="00471907">
              <w:rPr>
                <w:color w:val="FF0000"/>
                <w:sz w:val="28"/>
                <w:szCs w:val="28"/>
              </w:rPr>
              <w:t>G</w:t>
            </w:r>
            <w:r w:rsidR="00471907" w:rsidRPr="005959C7">
              <w:rPr>
                <w:sz w:val="20"/>
              </w:rPr>
              <w:t xml:space="preserve"> </w:t>
            </w:r>
            <w:r w:rsidR="00471907"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3908" w:type="dxa"/>
            <w:gridSpan w:val="4"/>
            <w:shd w:val="clear" w:color="auto" w:fill="auto"/>
          </w:tcPr>
          <w:p w14:paraId="6DDC6DD3" w14:textId="6AD1E39A" w:rsidR="00ED2065" w:rsidRPr="00446BFD" w:rsidRDefault="00ED2065" w:rsidP="00471907">
            <w:pPr>
              <w:pStyle w:val="BodyText01"/>
              <w:tabs>
                <w:tab w:val="clear" w:pos="811"/>
                <w:tab w:val="left" w:pos="567"/>
              </w:tabs>
              <w:spacing w:afterLines="70" w:after="252" w:line="320" w:lineRule="exact"/>
              <w:rPr>
                <w:noProof/>
                <w:sz w:val="28"/>
                <w:szCs w:val="28"/>
              </w:rPr>
            </w:pPr>
            <w:r w:rsidRPr="00446BFD">
              <w:rPr>
                <w:rFonts w:hint="eastAsia"/>
                <w:sz w:val="28"/>
                <w:szCs w:val="18"/>
              </w:rPr>
              <w:t>(</w:t>
            </w:r>
            <w:r w:rsidR="00471907">
              <w:rPr>
                <w:color w:val="FF0000"/>
                <w:sz w:val="28"/>
                <w:szCs w:val="28"/>
              </w:rPr>
              <w:t>B</w:t>
            </w:r>
            <w:r w:rsidR="00471907" w:rsidRPr="005959C7">
              <w:rPr>
                <w:rFonts w:ascii="Segoe UI Symbol" w:hAnsi="Segoe UI Symbol" w:cs="Segoe UI Symbol"/>
                <w:color w:val="FF0000"/>
                <w:sz w:val="28"/>
                <w:szCs w:val="28"/>
                <w:vertAlign w:val="superscript"/>
              </w:rPr>
              <w:t>♭</w:t>
            </w:r>
            <w:r w:rsidRPr="00446BFD">
              <w:rPr>
                <w:rFonts w:hint="eastAsia"/>
                <w:sz w:val="28"/>
                <w:szCs w:val="18"/>
              </w:rPr>
              <w:t>)</w:t>
            </w:r>
            <w:r w:rsidRPr="00446BFD">
              <w:rPr>
                <w:rFonts w:hint="eastAsia"/>
                <w:sz w:val="18"/>
                <w:szCs w:val="10"/>
              </w:rPr>
              <w:t xml:space="preserve"> </w:t>
            </w:r>
            <w:r w:rsidR="00471907" w:rsidRPr="00446BFD">
              <w:rPr>
                <w:rFonts w:hint="eastAsia"/>
                <w:sz w:val="28"/>
                <w:szCs w:val="28"/>
              </w:rPr>
              <w:t>(</w:t>
            </w:r>
            <w:r w:rsidR="00471907" w:rsidRPr="005959C7">
              <w:rPr>
                <w:sz w:val="20"/>
              </w:rPr>
              <w:t xml:space="preserve"> </w:t>
            </w:r>
            <w:r w:rsidR="00471907">
              <w:rPr>
                <w:color w:val="FF0000"/>
                <w:sz w:val="28"/>
                <w:szCs w:val="28"/>
              </w:rPr>
              <w:t>A</w:t>
            </w:r>
            <w:r w:rsidR="00471907" w:rsidRPr="005959C7">
              <w:rPr>
                <w:sz w:val="20"/>
              </w:rPr>
              <w:t xml:space="preserve"> </w:t>
            </w:r>
            <w:r w:rsidR="00471907" w:rsidRPr="00446BFD">
              <w:rPr>
                <w:rFonts w:hint="eastAsia"/>
                <w:sz w:val="28"/>
                <w:szCs w:val="28"/>
              </w:rPr>
              <w:t>)</w:t>
            </w:r>
            <w:r w:rsidRPr="00446BFD">
              <w:rPr>
                <w:sz w:val="28"/>
                <w:szCs w:val="18"/>
              </w:rPr>
              <w:t xml:space="preserve"> </w:t>
            </w:r>
            <w:r w:rsidRPr="00446BFD">
              <w:rPr>
                <w:sz w:val="10"/>
                <w:szCs w:val="2"/>
              </w:rPr>
              <w:t xml:space="preserve"> </w:t>
            </w:r>
            <w:r w:rsidR="00471907" w:rsidRPr="00446BFD">
              <w:rPr>
                <w:rFonts w:hint="eastAsia"/>
                <w:sz w:val="28"/>
                <w:szCs w:val="28"/>
              </w:rPr>
              <w:t>(</w:t>
            </w:r>
            <w:r w:rsidR="00471907" w:rsidRPr="005959C7">
              <w:rPr>
                <w:sz w:val="20"/>
              </w:rPr>
              <w:t xml:space="preserve"> </w:t>
            </w:r>
            <w:r w:rsidR="00471907">
              <w:rPr>
                <w:color w:val="FF0000"/>
                <w:sz w:val="28"/>
                <w:szCs w:val="28"/>
              </w:rPr>
              <w:t>C</w:t>
            </w:r>
            <w:r w:rsidR="00471907" w:rsidRPr="005959C7">
              <w:rPr>
                <w:sz w:val="20"/>
              </w:rPr>
              <w:t xml:space="preserve"> </w:t>
            </w:r>
            <w:r w:rsidR="00471907" w:rsidRPr="00446BFD">
              <w:rPr>
                <w:rFonts w:hint="eastAsia"/>
                <w:sz w:val="28"/>
                <w:szCs w:val="28"/>
              </w:rPr>
              <w:t>)</w:t>
            </w:r>
            <w:r w:rsidRPr="00446BFD">
              <w:rPr>
                <w:sz w:val="28"/>
                <w:szCs w:val="18"/>
              </w:rPr>
              <w:t xml:space="preserve">  </w:t>
            </w:r>
            <w:r w:rsidR="00471907" w:rsidRPr="00446BFD">
              <w:rPr>
                <w:rFonts w:hint="eastAsia"/>
                <w:sz w:val="28"/>
                <w:szCs w:val="18"/>
              </w:rPr>
              <w:t>(</w:t>
            </w:r>
            <w:r w:rsidR="00471907">
              <w:rPr>
                <w:color w:val="FF0000"/>
                <w:sz w:val="28"/>
                <w:szCs w:val="28"/>
              </w:rPr>
              <w:t>B</w:t>
            </w:r>
            <w:r w:rsidR="00471907" w:rsidRPr="005959C7">
              <w:rPr>
                <w:rFonts w:ascii="Segoe UI Symbol" w:hAnsi="Segoe UI Symbol" w:cs="Segoe UI Symbol"/>
                <w:color w:val="FF0000"/>
                <w:sz w:val="28"/>
                <w:szCs w:val="28"/>
                <w:vertAlign w:val="superscript"/>
              </w:rPr>
              <w:t>♭</w:t>
            </w:r>
            <w:r w:rsidR="00471907" w:rsidRPr="00446BFD">
              <w:rPr>
                <w:rFonts w:hint="eastAsia"/>
                <w:sz w:val="28"/>
                <w:szCs w:val="18"/>
              </w:rPr>
              <w:t>)</w:t>
            </w:r>
          </w:p>
        </w:tc>
      </w:tr>
      <w:tr w:rsidR="00886174" w14:paraId="151AE48D" w14:textId="77777777" w:rsidTr="00446BFD">
        <w:tc>
          <w:tcPr>
            <w:tcW w:w="858" w:type="dxa"/>
            <w:shd w:val="clear" w:color="auto" w:fill="auto"/>
          </w:tcPr>
          <w:p w14:paraId="6828A358" w14:textId="77777777" w:rsidR="00886174" w:rsidRPr="00446BFD" w:rsidRDefault="00886174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唱名</w:t>
            </w:r>
          </w:p>
        </w:tc>
        <w:tc>
          <w:tcPr>
            <w:tcW w:w="941" w:type="dxa"/>
            <w:shd w:val="clear" w:color="auto" w:fill="auto"/>
          </w:tcPr>
          <w:p w14:paraId="7A0F6033" w14:textId="288BAEDD" w:rsidR="00886174" w:rsidRDefault="00195CD0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d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944" w:type="dxa"/>
            <w:gridSpan w:val="2"/>
            <w:shd w:val="clear" w:color="auto" w:fill="auto"/>
          </w:tcPr>
          <w:p w14:paraId="3AEA80AF" w14:textId="72B04D14" w:rsidR="00886174" w:rsidRDefault="00195CD0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m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28" w:type="dxa"/>
            <w:gridSpan w:val="3"/>
            <w:shd w:val="clear" w:color="auto" w:fill="auto"/>
          </w:tcPr>
          <w:p w14:paraId="515792AA" w14:textId="3519E75F" w:rsidR="00886174" w:rsidRDefault="00195CD0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195CD0">
              <w:rPr>
                <w:sz w:val="18"/>
                <w:szCs w:val="1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f</w:t>
            </w:r>
            <w:r w:rsidRPr="00195CD0">
              <w:rPr>
                <w:sz w:val="44"/>
                <w:szCs w:val="4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195CD0">
              <w:rPr>
                <w:sz w:val="36"/>
                <w:szCs w:val="36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l</w:t>
            </w:r>
            <w:r w:rsidRPr="00195CD0">
              <w:rPr>
                <w:sz w:val="40"/>
                <w:szCs w:val="4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27A25C7A" w14:textId="06D4CD84" w:rsidR="00886174" w:rsidRDefault="00195CD0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E13383">
              <w:rPr>
                <w:sz w:val="32"/>
                <w:szCs w:val="32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s</w:t>
            </w:r>
            <w:r w:rsidRPr="00E13383">
              <w:rPr>
                <w:sz w:val="36"/>
                <w:szCs w:val="36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1AC26A32" w14:textId="693D263E" w:rsidR="00886174" w:rsidRDefault="00886174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18"/>
                <w:szCs w:val="10"/>
              </w:rPr>
              <w:t xml:space="preserve"> </w:t>
            </w:r>
            <w:r w:rsidR="008A76B4" w:rsidRPr="00446BFD">
              <w:rPr>
                <w:rFonts w:hint="eastAsia"/>
                <w:sz w:val="28"/>
                <w:szCs w:val="28"/>
              </w:rPr>
              <w:t>(</w:t>
            </w:r>
            <w:r w:rsidR="008A76B4" w:rsidRPr="008A76B4">
              <w:rPr>
                <w:sz w:val="36"/>
                <w:szCs w:val="36"/>
              </w:rPr>
              <w:t xml:space="preserve"> </w:t>
            </w:r>
            <w:r w:rsidR="008A76B4">
              <w:rPr>
                <w:color w:val="FF0000"/>
                <w:sz w:val="28"/>
                <w:szCs w:val="28"/>
              </w:rPr>
              <w:t>r</w:t>
            </w:r>
            <w:r w:rsidR="008A76B4" w:rsidRPr="008A76B4">
              <w:rPr>
                <w:sz w:val="36"/>
                <w:szCs w:val="36"/>
              </w:rPr>
              <w:t xml:space="preserve"> </w:t>
            </w:r>
            <w:r w:rsidR="008A76B4"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3908" w:type="dxa"/>
            <w:gridSpan w:val="4"/>
            <w:shd w:val="clear" w:color="auto" w:fill="auto"/>
          </w:tcPr>
          <w:p w14:paraId="2F70CAA5" w14:textId="4AA231C5" w:rsidR="00886174" w:rsidRDefault="008A76B4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195CD0">
              <w:rPr>
                <w:sz w:val="18"/>
                <w:szCs w:val="1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f</w:t>
            </w:r>
            <w:r w:rsidRPr="00195CD0">
              <w:rPr>
                <w:sz w:val="44"/>
                <w:szCs w:val="4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rFonts w:hint="eastAsia"/>
                <w:sz w:val="18"/>
                <w:szCs w:val="1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m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sz w:val="28"/>
                <w:szCs w:val="18"/>
              </w:rPr>
              <w:t xml:space="preserve"> </w:t>
            </w:r>
            <w:r w:rsidR="00886174" w:rsidRPr="00446BFD">
              <w:rPr>
                <w:sz w:val="10"/>
                <w:szCs w:val="2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E13383">
              <w:rPr>
                <w:sz w:val="32"/>
                <w:szCs w:val="32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s</w:t>
            </w:r>
            <w:r w:rsidRPr="00E13383">
              <w:rPr>
                <w:sz w:val="36"/>
                <w:szCs w:val="36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sz w:val="28"/>
                <w:szCs w:val="18"/>
              </w:rPr>
              <w:t xml:space="preserve"> 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195CD0">
              <w:rPr>
                <w:sz w:val="18"/>
                <w:szCs w:val="1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f</w:t>
            </w:r>
            <w:r w:rsidRPr="00195CD0">
              <w:rPr>
                <w:sz w:val="44"/>
                <w:szCs w:val="4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</w:tr>
      <w:tr w:rsidR="00886174" w14:paraId="04690C0E" w14:textId="77777777" w:rsidTr="00446BFD">
        <w:tc>
          <w:tcPr>
            <w:tcW w:w="10288" w:type="dxa"/>
            <w:gridSpan w:val="15"/>
            <w:shd w:val="clear" w:color="auto" w:fill="auto"/>
          </w:tcPr>
          <w:p w14:paraId="43BEA913" w14:textId="77777777" w:rsidR="00886174" w:rsidRDefault="004D6B6F" w:rsidP="00446BFD">
            <w:pPr>
              <w:pStyle w:val="BodyText01"/>
              <w:tabs>
                <w:tab w:val="clear" w:pos="811"/>
                <w:tab w:val="left" w:pos="567"/>
              </w:tabs>
              <w:rPr>
                <w:noProof/>
              </w:rPr>
            </w:pPr>
            <w:r>
              <w:rPr>
                <w:noProof/>
              </w:rPr>
              <w:pict w14:anchorId="6095763C">
                <v:shape id="_x0000_i1048" type="#_x0000_t75" style="width:492.75pt;height:49.5pt;visibility:visible">
                  <v:imagedata r:id="rId19" o:title="" cropleft="1272f"/>
                </v:shape>
              </w:pict>
            </w:r>
          </w:p>
        </w:tc>
      </w:tr>
      <w:tr w:rsidR="0022641D" w14:paraId="4DE94AA8" w14:textId="77777777" w:rsidTr="0089359F">
        <w:tc>
          <w:tcPr>
            <w:tcW w:w="858" w:type="dxa"/>
            <w:shd w:val="clear" w:color="auto" w:fill="auto"/>
          </w:tcPr>
          <w:p w14:paraId="4D0039DF" w14:textId="77777777" w:rsidR="0022641D" w:rsidRPr="00446BFD" w:rsidRDefault="0022641D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音名</w:t>
            </w:r>
          </w:p>
        </w:tc>
        <w:tc>
          <w:tcPr>
            <w:tcW w:w="2970" w:type="dxa"/>
            <w:gridSpan w:val="5"/>
            <w:shd w:val="clear" w:color="auto" w:fill="auto"/>
          </w:tcPr>
          <w:p w14:paraId="1CB8F01D" w14:textId="0C5BD0AE" w:rsidR="0022641D" w:rsidRDefault="00AB1E6C" w:rsidP="00AB1E6C">
            <w:pPr>
              <w:pStyle w:val="BodyText01"/>
              <w:tabs>
                <w:tab w:val="clear" w:pos="811"/>
                <w:tab w:val="left" w:pos="567"/>
              </w:tabs>
              <w:spacing w:afterLines="70" w:after="252" w:line="320" w:lineRule="exact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G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22641D" w:rsidRPr="00446BFD">
              <w:rPr>
                <w:sz w:val="28"/>
                <w:szCs w:val="28"/>
              </w:rPr>
              <w:t xml:space="preserve">    </w:t>
            </w:r>
            <w:r w:rsidR="0022641D" w:rsidRPr="00446BFD">
              <w:rPr>
                <w:rFonts w:hint="eastAsia"/>
                <w:sz w:val="8"/>
                <w:szCs w:val="8"/>
              </w:rPr>
              <w:t xml:space="preserve"> </w:t>
            </w:r>
            <w:r w:rsidRPr="00446BFD">
              <w:rPr>
                <w:rFonts w:hint="eastAsia"/>
                <w:sz w:val="28"/>
                <w:szCs w:val="18"/>
              </w:rPr>
              <w:t>(</w:t>
            </w:r>
            <w:r>
              <w:rPr>
                <w:color w:val="FF0000"/>
                <w:sz w:val="28"/>
                <w:szCs w:val="28"/>
              </w:rPr>
              <w:t>B</w:t>
            </w:r>
            <w:r w:rsidRPr="005959C7">
              <w:rPr>
                <w:rFonts w:ascii="Segoe UI Symbol" w:hAnsi="Segoe UI Symbol" w:cs="Segoe UI Symbol"/>
                <w:color w:val="FF0000"/>
                <w:sz w:val="28"/>
                <w:szCs w:val="28"/>
                <w:vertAlign w:val="superscript"/>
              </w:rPr>
              <w:t>♭</w:t>
            </w:r>
            <w:r w:rsidRPr="00446BFD">
              <w:rPr>
                <w:rFonts w:hint="eastAsia"/>
                <w:sz w:val="28"/>
                <w:szCs w:val="18"/>
              </w:rPr>
              <w:t>)</w:t>
            </w:r>
            <w:r w:rsidR="0022641D" w:rsidRPr="00446BFD">
              <w:rPr>
                <w:rFonts w:hint="eastAsia"/>
                <w:sz w:val="28"/>
                <w:szCs w:val="28"/>
              </w:rPr>
              <w:t xml:space="preserve"> </w:t>
            </w:r>
            <w:r w:rsidR="0022641D"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 w:rsidRPr="005959C7">
              <w:rPr>
                <w:color w:val="FF0000"/>
                <w:sz w:val="28"/>
                <w:szCs w:val="28"/>
              </w:rPr>
              <w:t>F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5" w:type="dxa"/>
            <w:gridSpan w:val="2"/>
            <w:shd w:val="clear" w:color="auto" w:fill="auto"/>
          </w:tcPr>
          <w:p w14:paraId="7DE042AD" w14:textId="56B936CA" w:rsidR="0022641D" w:rsidRDefault="00AB1E6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A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993" w:type="dxa"/>
            <w:gridSpan w:val="2"/>
            <w:shd w:val="clear" w:color="auto" w:fill="auto"/>
          </w:tcPr>
          <w:p w14:paraId="1F6AE541" w14:textId="04A40ECB" w:rsidR="0022641D" w:rsidRDefault="00466156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C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2E9B292" w14:textId="40CAFA3B" w:rsidR="0022641D" w:rsidRDefault="0022641D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0"/>
              </w:rPr>
              <w:t xml:space="preserve"> </w:t>
            </w:r>
            <w:r w:rsidR="00466156" w:rsidRPr="00446BFD">
              <w:rPr>
                <w:rFonts w:hint="eastAsia"/>
                <w:sz w:val="28"/>
                <w:szCs w:val="28"/>
              </w:rPr>
              <w:t>(</w:t>
            </w:r>
            <w:r w:rsidR="00466156" w:rsidRPr="005959C7">
              <w:rPr>
                <w:sz w:val="20"/>
              </w:rPr>
              <w:t xml:space="preserve"> </w:t>
            </w:r>
            <w:r w:rsidR="00466156">
              <w:rPr>
                <w:color w:val="FF0000"/>
                <w:sz w:val="28"/>
                <w:szCs w:val="28"/>
              </w:rPr>
              <w:t>D</w:t>
            </w:r>
            <w:r w:rsidR="00466156" w:rsidRPr="005959C7">
              <w:rPr>
                <w:sz w:val="20"/>
              </w:rPr>
              <w:t xml:space="preserve"> </w:t>
            </w:r>
            <w:r w:rsidR="00466156"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3A748194" w14:textId="05E1EC8B" w:rsidR="0022641D" w:rsidRDefault="00466156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E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499" w:type="dxa"/>
            <w:shd w:val="clear" w:color="auto" w:fill="auto"/>
          </w:tcPr>
          <w:p w14:paraId="229BCBE1" w14:textId="1785D938" w:rsidR="0022641D" w:rsidRDefault="00466156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F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</w:tr>
      <w:tr w:rsidR="0022641D" w14:paraId="348C677A" w14:textId="77777777" w:rsidTr="0089359F">
        <w:tc>
          <w:tcPr>
            <w:tcW w:w="858" w:type="dxa"/>
            <w:shd w:val="clear" w:color="auto" w:fill="auto"/>
          </w:tcPr>
          <w:p w14:paraId="09E1F9A8" w14:textId="77777777" w:rsidR="0022641D" w:rsidRPr="00446BFD" w:rsidRDefault="0022641D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唱名</w:t>
            </w:r>
          </w:p>
        </w:tc>
        <w:tc>
          <w:tcPr>
            <w:tcW w:w="2970" w:type="dxa"/>
            <w:gridSpan w:val="5"/>
            <w:shd w:val="clear" w:color="auto" w:fill="auto"/>
          </w:tcPr>
          <w:p w14:paraId="3D3367B7" w14:textId="4AD00CE1" w:rsidR="0022641D" w:rsidRDefault="00504DC1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8A76B4">
              <w:rPr>
                <w:sz w:val="36"/>
                <w:szCs w:val="36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r</w:t>
            </w:r>
            <w:r w:rsidRPr="00504DC1">
              <w:rPr>
                <w:sz w:val="44"/>
                <w:szCs w:val="4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22641D" w:rsidRPr="00446BFD">
              <w:rPr>
                <w:sz w:val="28"/>
                <w:szCs w:val="28"/>
              </w:rPr>
              <w:t xml:space="preserve">    </w:t>
            </w:r>
            <w:r w:rsidR="0022641D" w:rsidRPr="00446BFD">
              <w:rPr>
                <w:rFonts w:hint="eastAsia"/>
                <w:sz w:val="8"/>
                <w:szCs w:val="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04DC1">
              <w:rPr>
                <w:sz w:val="32"/>
                <w:szCs w:val="32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f</w:t>
            </w:r>
            <w:r w:rsidRPr="00195CD0">
              <w:rPr>
                <w:sz w:val="44"/>
                <w:szCs w:val="4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22641D" w:rsidRPr="00446BFD">
              <w:rPr>
                <w:rFonts w:hint="eastAsia"/>
                <w:sz w:val="28"/>
                <w:szCs w:val="28"/>
              </w:rPr>
              <w:t xml:space="preserve"> </w:t>
            </w:r>
            <w:r w:rsidR="0022641D" w:rsidRPr="00504DC1">
              <w:rPr>
                <w:sz w:val="22"/>
                <w:szCs w:val="22"/>
              </w:rPr>
              <w:t xml:space="preserve"> </w:t>
            </w:r>
            <w:r w:rsidR="0022641D" w:rsidRPr="00446BFD">
              <w:rPr>
                <w:sz w:val="4"/>
                <w:szCs w:val="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d</w:t>
            </w:r>
            <w:r w:rsidRPr="00504DC1">
              <w:rPr>
                <w:sz w:val="22"/>
                <w:szCs w:val="22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5" w:type="dxa"/>
            <w:gridSpan w:val="2"/>
            <w:shd w:val="clear" w:color="auto" w:fill="auto"/>
          </w:tcPr>
          <w:p w14:paraId="781EAE78" w14:textId="6AF8D793" w:rsidR="0022641D" w:rsidRDefault="00671A4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m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993" w:type="dxa"/>
            <w:gridSpan w:val="2"/>
            <w:shd w:val="clear" w:color="auto" w:fill="auto"/>
          </w:tcPr>
          <w:p w14:paraId="4C182D60" w14:textId="02EBBE75" w:rsidR="0022641D" w:rsidRDefault="00671A4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E13383">
              <w:rPr>
                <w:sz w:val="32"/>
                <w:szCs w:val="32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s</w:t>
            </w:r>
            <w:r w:rsidRPr="00E13383">
              <w:rPr>
                <w:sz w:val="36"/>
                <w:szCs w:val="36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6919869" w14:textId="500BC741" w:rsidR="0022641D" w:rsidRDefault="0022641D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0"/>
              </w:rPr>
              <w:t xml:space="preserve"> </w:t>
            </w:r>
            <w:r w:rsidR="00671A4C" w:rsidRPr="00446BFD">
              <w:rPr>
                <w:rFonts w:hint="eastAsia"/>
                <w:sz w:val="28"/>
                <w:szCs w:val="28"/>
              </w:rPr>
              <w:t>(</w:t>
            </w:r>
            <w:r w:rsidR="00671A4C" w:rsidRPr="00195CD0">
              <w:rPr>
                <w:sz w:val="36"/>
                <w:szCs w:val="36"/>
              </w:rPr>
              <w:t xml:space="preserve"> </w:t>
            </w:r>
            <w:r w:rsidR="00671A4C">
              <w:rPr>
                <w:color w:val="FF0000"/>
                <w:sz w:val="28"/>
                <w:szCs w:val="28"/>
              </w:rPr>
              <w:t>l</w:t>
            </w:r>
            <w:r w:rsidR="00671A4C" w:rsidRPr="00195CD0">
              <w:rPr>
                <w:sz w:val="40"/>
                <w:szCs w:val="40"/>
              </w:rPr>
              <w:t xml:space="preserve"> </w:t>
            </w:r>
            <w:r w:rsidR="00671A4C"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14:paraId="2A90DA80" w14:textId="639348DE" w:rsidR="0022641D" w:rsidRDefault="00671A4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E13383">
              <w:rPr>
                <w:sz w:val="32"/>
                <w:szCs w:val="32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t</w:t>
            </w:r>
            <w:r w:rsidRPr="00E13383">
              <w:rPr>
                <w:sz w:val="36"/>
                <w:szCs w:val="36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499" w:type="dxa"/>
            <w:shd w:val="clear" w:color="auto" w:fill="auto"/>
          </w:tcPr>
          <w:p w14:paraId="121B18A0" w14:textId="1CC6E5FC" w:rsidR="0022641D" w:rsidRDefault="00671A4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103497">
              <w:rPr>
                <w:sz w:val="10"/>
                <w:szCs w:val="1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d</w:t>
            </w:r>
            <w:r w:rsidR="00103497">
              <w:rPr>
                <w:color w:val="FF0000"/>
                <w:sz w:val="28"/>
                <w:szCs w:val="28"/>
              </w:rPr>
              <w:t>′</w:t>
            </w:r>
            <w:r w:rsidRPr="00504DC1">
              <w:rPr>
                <w:sz w:val="22"/>
                <w:szCs w:val="22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</w:tr>
      <w:tr w:rsidR="00886174" w14:paraId="53D95C0E" w14:textId="77777777" w:rsidTr="00446BFD">
        <w:tc>
          <w:tcPr>
            <w:tcW w:w="10288" w:type="dxa"/>
            <w:gridSpan w:val="15"/>
            <w:shd w:val="clear" w:color="auto" w:fill="auto"/>
          </w:tcPr>
          <w:p w14:paraId="096A7363" w14:textId="77777777" w:rsidR="00886174" w:rsidRDefault="004D6B6F" w:rsidP="00446BFD">
            <w:pPr>
              <w:pStyle w:val="BodyText01"/>
              <w:tabs>
                <w:tab w:val="clear" w:pos="811"/>
                <w:tab w:val="left" w:pos="567"/>
              </w:tabs>
              <w:rPr>
                <w:noProof/>
              </w:rPr>
            </w:pPr>
            <w:r>
              <w:rPr>
                <w:noProof/>
              </w:rPr>
              <w:pict w14:anchorId="60E5B928">
                <v:shape id="_x0000_i1049" type="#_x0000_t75" style="width:503.25pt;height:41.25pt;visibility:visible">
                  <v:imagedata r:id="rId20" o:title=""/>
                </v:shape>
              </w:pict>
            </w:r>
          </w:p>
        </w:tc>
      </w:tr>
      <w:tr w:rsidR="00886174" w14:paraId="0E9458C2" w14:textId="77777777" w:rsidTr="00446BFD">
        <w:tc>
          <w:tcPr>
            <w:tcW w:w="858" w:type="dxa"/>
            <w:shd w:val="clear" w:color="auto" w:fill="auto"/>
          </w:tcPr>
          <w:p w14:paraId="54AD5CAD" w14:textId="77777777" w:rsidR="00886174" w:rsidRPr="00446BFD" w:rsidRDefault="00886174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音名</w:t>
            </w:r>
          </w:p>
        </w:tc>
        <w:tc>
          <w:tcPr>
            <w:tcW w:w="985" w:type="dxa"/>
            <w:gridSpan w:val="2"/>
            <w:shd w:val="clear" w:color="auto" w:fill="auto"/>
          </w:tcPr>
          <w:p w14:paraId="19C93FA7" w14:textId="4F33685C" w:rsidR="00886174" w:rsidRDefault="00466156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D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133" w:type="dxa"/>
            <w:gridSpan w:val="2"/>
            <w:shd w:val="clear" w:color="auto" w:fill="auto"/>
          </w:tcPr>
          <w:p w14:paraId="589BA53C" w14:textId="26CC7077" w:rsidR="00886174" w:rsidRDefault="00466156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A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2412" w:type="dxa"/>
            <w:gridSpan w:val="4"/>
            <w:shd w:val="clear" w:color="auto" w:fill="auto"/>
          </w:tcPr>
          <w:p w14:paraId="661ED825" w14:textId="1AFB8127" w:rsidR="00886174" w:rsidRDefault="00466156" w:rsidP="00466156">
            <w:pPr>
              <w:pStyle w:val="BodyText01"/>
              <w:tabs>
                <w:tab w:val="clear" w:pos="811"/>
                <w:tab w:val="left" w:pos="567"/>
              </w:tabs>
              <w:spacing w:afterLines="70" w:after="252" w:line="320" w:lineRule="exact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>
              <w:rPr>
                <w:color w:val="FF0000"/>
                <w:sz w:val="28"/>
                <w:szCs w:val="28"/>
              </w:rPr>
              <w:t>B</w:t>
            </w:r>
            <w:r w:rsidRPr="005959C7">
              <w:rPr>
                <w:rFonts w:ascii="Segoe UI Symbol" w:hAnsi="Segoe UI Symbol" w:cs="Segoe UI Symbol"/>
                <w:color w:val="FF0000"/>
                <w:sz w:val="28"/>
                <w:szCs w:val="28"/>
                <w:vertAlign w:val="superscript"/>
              </w:rPr>
              <w:t>♭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18"/>
                <w:szCs w:val="1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D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sz w:val="28"/>
                <w:szCs w:val="28"/>
              </w:rPr>
              <w:t xml:space="preserve"> 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C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558" w:type="dxa"/>
            <w:gridSpan w:val="3"/>
            <w:shd w:val="clear" w:color="auto" w:fill="auto"/>
          </w:tcPr>
          <w:p w14:paraId="4856EC1E" w14:textId="7C9B4CEA" w:rsidR="00886174" w:rsidRDefault="005065C5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F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3342" w:type="dxa"/>
            <w:gridSpan w:val="3"/>
            <w:shd w:val="clear" w:color="auto" w:fill="auto"/>
          </w:tcPr>
          <w:p w14:paraId="49AD0B39" w14:textId="20CB0472" w:rsidR="00886174" w:rsidRDefault="005065C5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E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sz w:val="28"/>
                <w:szCs w:val="28"/>
              </w:rPr>
              <w:t xml:space="preserve">  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F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</w:tr>
      <w:tr w:rsidR="00886174" w14:paraId="56A41E55" w14:textId="77777777" w:rsidTr="00446BFD">
        <w:tc>
          <w:tcPr>
            <w:tcW w:w="858" w:type="dxa"/>
            <w:shd w:val="clear" w:color="auto" w:fill="auto"/>
          </w:tcPr>
          <w:p w14:paraId="6C1DD627" w14:textId="77777777" w:rsidR="00886174" w:rsidRPr="00446BFD" w:rsidRDefault="00886174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rFonts w:ascii="標楷體" w:hAnsi="標楷體"/>
                <w:kern w:val="2"/>
                <w:szCs w:val="30"/>
              </w:rPr>
            </w:pPr>
            <w:r w:rsidRPr="00446BFD">
              <w:rPr>
                <w:rFonts w:ascii="標楷體" w:hAnsi="標楷體" w:hint="eastAsia"/>
                <w:kern w:val="2"/>
                <w:szCs w:val="30"/>
              </w:rPr>
              <w:t>唱名</w:t>
            </w:r>
          </w:p>
        </w:tc>
        <w:tc>
          <w:tcPr>
            <w:tcW w:w="985" w:type="dxa"/>
            <w:gridSpan w:val="2"/>
            <w:shd w:val="clear" w:color="auto" w:fill="auto"/>
          </w:tcPr>
          <w:p w14:paraId="4FAD818A" w14:textId="6A02C82F" w:rsidR="00886174" w:rsidRDefault="008E5DE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195CD0">
              <w:rPr>
                <w:sz w:val="36"/>
                <w:szCs w:val="36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l</w:t>
            </w:r>
            <w:r w:rsidRPr="00195CD0">
              <w:rPr>
                <w:sz w:val="40"/>
                <w:szCs w:val="4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133" w:type="dxa"/>
            <w:gridSpan w:val="2"/>
            <w:shd w:val="clear" w:color="auto" w:fill="auto"/>
          </w:tcPr>
          <w:p w14:paraId="4E4F7036" w14:textId="555B2CD1" w:rsidR="00886174" w:rsidRDefault="008E5DE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959C7">
              <w:rPr>
                <w:sz w:val="2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m</w:t>
            </w:r>
            <w:r w:rsidRPr="005959C7">
              <w:rPr>
                <w:sz w:val="2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2412" w:type="dxa"/>
            <w:gridSpan w:val="4"/>
            <w:shd w:val="clear" w:color="auto" w:fill="auto"/>
          </w:tcPr>
          <w:p w14:paraId="5890A2BB" w14:textId="57AE8377" w:rsidR="00886174" w:rsidRDefault="008E5DE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504DC1">
              <w:rPr>
                <w:sz w:val="32"/>
                <w:szCs w:val="32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f</w:t>
            </w:r>
            <w:r w:rsidRPr="00195CD0">
              <w:rPr>
                <w:sz w:val="44"/>
                <w:szCs w:val="44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sz w:val="28"/>
                <w:szCs w:val="28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195CD0">
              <w:rPr>
                <w:sz w:val="36"/>
                <w:szCs w:val="36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l</w:t>
            </w:r>
            <w:r w:rsidRPr="00195CD0">
              <w:rPr>
                <w:sz w:val="40"/>
                <w:szCs w:val="40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sz w:val="28"/>
                <w:szCs w:val="28"/>
              </w:rPr>
              <w:t xml:space="preserve">  </w:t>
            </w: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E13383">
              <w:rPr>
                <w:sz w:val="32"/>
                <w:szCs w:val="32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s</w:t>
            </w:r>
            <w:r w:rsidRPr="00E13383">
              <w:rPr>
                <w:sz w:val="36"/>
                <w:szCs w:val="36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558" w:type="dxa"/>
            <w:gridSpan w:val="3"/>
            <w:shd w:val="clear" w:color="auto" w:fill="auto"/>
          </w:tcPr>
          <w:p w14:paraId="3FBFB4FA" w14:textId="2696B5E5" w:rsidR="00886174" w:rsidRDefault="00103497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103497">
              <w:rPr>
                <w:sz w:val="10"/>
                <w:szCs w:val="10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d′</w:t>
            </w:r>
            <w:r w:rsidRPr="00504DC1">
              <w:rPr>
                <w:sz w:val="22"/>
                <w:szCs w:val="22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3342" w:type="dxa"/>
            <w:gridSpan w:val="3"/>
            <w:shd w:val="clear" w:color="auto" w:fill="auto"/>
          </w:tcPr>
          <w:p w14:paraId="388EBAE1" w14:textId="4997EAD5" w:rsidR="00886174" w:rsidRDefault="008E5DEC" w:rsidP="00446BFD">
            <w:pPr>
              <w:pStyle w:val="BodyText01"/>
              <w:tabs>
                <w:tab w:val="clear" w:pos="811"/>
                <w:tab w:val="left" w:pos="567"/>
              </w:tabs>
              <w:spacing w:afterLines="70" w:after="252"/>
              <w:rPr>
                <w:noProof/>
              </w:rPr>
            </w:pPr>
            <w:r w:rsidRPr="00446BFD">
              <w:rPr>
                <w:rFonts w:hint="eastAsia"/>
                <w:sz w:val="28"/>
                <w:szCs w:val="28"/>
              </w:rPr>
              <w:t>(</w:t>
            </w:r>
            <w:r w:rsidRPr="00E13383">
              <w:rPr>
                <w:sz w:val="32"/>
                <w:szCs w:val="32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t</w:t>
            </w:r>
            <w:r w:rsidRPr="00E13383">
              <w:rPr>
                <w:sz w:val="36"/>
                <w:szCs w:val="36"/>
              </w:rPr>
              <w:t xml:space="preserve"> </w:t>
            </w:r>
            <w:r w:rsidRPr="00446BFD">
              <w:rPr>
                <w:rFonts w:hint="eastAsia"/>
                <w:sz w:val="28"/>
                <w:szCs w:val="28"/>
              </w:rPr>
              <w:t>)</w:t>
            </w:r>
            <w:r w:rsidR="00886174" w:rsidRPr="00446BFD">
              <w:rPr>
                <w:sz w:val="28"/>
                <w:szCs w:val="28"/>
              </w:rPr>
              <w:t xml:space="preserve">   </w:t>
            </w:r>
            <w:r w:rsidR="00103497" w:rsidRPr="00446BFD">
              <w:rPr>
                <w:rFonts w:hint="eastAsia"/>
                <w:sz w:val="28"/>
                <w:szCs w:val="28"/>
              </w:rPr>
              <w:t>(</w:t>
            </w:r>
            <w:r w:rsidR="00103497" w:rsidRPr="00103497">
              <w:rPr>
                <w:sz w:val="10"/>
                <w:szCs w:val="10"/>
              </w:rPr>
              <w:t xml:space="preserve"> </w:t>
            </w:r>
            <w:r w:rsidR="00103497">
              <w:rPr>
                <w:color w:val="FF0000"/>
                <w:sz w:val="28"/>
                <w:szCs w:val="28"/>
              </w:rPr>
              <w:t>d′</w:t>
            </w:r>
            <w:r w:rsidR="00103497" w:rsidRPr="00504DC1">
              <w:rPr>
                <w:sz w:val="22"/>
                <w:szCs w:val="22"/>
              </w:rPr>
              <w:t xml:space="preserve"> </w:t>
            </w:r>
            <w:r w:rsidR="00103497" w:rsidRPr="00446BFD">
              <w:rPr>
                <w:rFonts w:hint="eastAsia"/>
                <w:sz w:val="28"/>
                <w:szCs w:val="28"/>
              </w:rPr>
              <w:t>)</w:t>
            </w:r>
          </w:p>
        </w:tc>
      </w:tr>
    </w:tbl>
    <w:p w14:paraId="712C7F7D" w14:textId="77777777" w:rsidR="007D3D76" w:rsidRDefault="007D3D76" w:rsidP="001C4623">
      <w:pPr>
        <w:pStyle w:val="BodyText01"/>
        <w:tabs>
          <w:tab w:val="clear" w:pos="811"/>
          <w:tab w:val="left" w:pos="567"/>
        </w:tabs>
        <w:ind w:leftChars="235" w:left="564"/>
        <w:rPr>
          <w:noProof/>
        </w:rPr>
      </w:pPr>
    </w:p>
    <w:p w14:paraId="5323CBBB" w14:textId="77777777" w:rsidR="000A77C7" w:rsidRDefault="004D6B6F">
      <w:pPr>
        <w:pStyle w:val="BodyText01"/>
      </w:pPr>
      <w:r>
        <w:rPr>
          <w:noProof/>
          <w:sz w:val="20"/>
        </w:rPr>
        <w:pict w14:anchorId="67FD19CE">
          <v:shape id="_x0000_s1083" type="#_x0000_t202" style="position:absolute;margin-left:-.75pt;margin-top:58.5pt;width:482.25pt;height:19.7pt;z-index:7" filled="f" stroked="f">
            <v:textbox inset="0,0,0,0">
              <w:txbxContent>
                <w:p w14:paraId="0A8C0A3D" w14:textId="77777777" w:rsidR="00DD73F2" w:rsidRDefault="00DD73F2" w:rsidP="00DD73F2">
                  <w:pPr>
                    <w:pStyle w:val="TG"/>
                    <w:ind w:left="1202" w:hanging="1202"/>
                  </w:pPr>
                  <w:r>
                    <w:rPr>
                      <w:rFonts w:hint="eastAsia"/>
                    </w:rPr>
                    <w:t>教學建議：可在進行活動</w:t>
                  </w:r>
                  <w:r>
                    <w:rPr>
                      <w:rFonts w:hint="eastAsia"/>
                    </w:rPr>
                    <w:t>1(a)</w:t>
                  </w:r>
                  <w:r>
                    <w:rPr>
                      <w:rFonts w:hint="eastAsia"/>
                    </w:rPr>
                    <w:t>前，在課堂上完成此工作紙，鞏固學生對</w:t>
                  </w:r>
                  <w:r>
                    <w:t>F</w:t>
                  </w:r>
                  <w:r>
                    <w:rPr>
                      <w:rFonts w:hint="eastAsia"/>
                    </w:rPr>
                    <w:t>大調的認識。</w:t>
                  </w:r>
                </w:p>
                <w:p w14:paraId="39717A16" w14:textId="77777777" w:rsidR="000A77C7" w:rsidRPr="00DD73F2" w:rsidRDefault="000A77C7">
                  <w:pPr>
                    <w:pStyle w:val="TG"/>
                    <w:ind w:left="1202" w:hanging="1202"/>
                  </w:pPr>
                </w:p>
              </w:txbxContent>
            </v:textbox>
          </v:shape>
        </w:pict>
      </w:r>
      <w:r>
        <w:rPr>
          <w:noProof/>
          <w:sz w:val="20"/>
        </w:rPr>
        <w:pict w14:anchorId="73D3F1B6">
          <v:shape id="_x0000_s1082" type="#_x0000_t202" style="position:absolute;margin-left:274.5pt;margin-top:30.2pt;width:57.7pt;height:17.85pt;z-index:6" filled="f" stroked="f">
            <v:textbox inset="0,0,0,0">
              <w:txbxContent>
                <w:p w14:paraId="3BFDE033" w14:textId="77777777" w:rsidR="000A77C7" w:rsidRDefault="002A7264">
                  <w:pPr>
                    <w:pStyle w:val="BannerText"/>
                    <w:rPr>
                      <w:sz w:val="30"/>
                    </w:rPr>
                  </w:pPr>
                  <w:r>
                    <w:t>21</w:t>
                  </w:r>
                  <w:r w:rsidR="000A77C7">
                    <w:rPr>
                      <w:rFonts w:hint="eastAsia"/>
                    </w:rPr>
                    <w:t xml:space="preserve"> </w:t>
                  </w:r>
                  <w:r w:rsidR="000A77C7">
                    <w:t>–</w:t>
                  </w:r>
                  <w:r w:rsidR="000A77C7">
                    <w:rPr>
                      <w:rFonts w:hint="eastAsia"/>
                    </w:rPr>
                    <w:t xml:space="preserve"> </w:t>
                  </w:r>
                  <w:r>
                    <w:t>30</w:t>
                  </w:r>
                  <w:r w:rsidR="000A77C7"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24ECD951">
          <v:shape id="_x0000_s1081" type="#_x0000_t202" style="position:absolute;margin-left:151.25pt;margin-top:26.6pt;width:62.35pt;height:17.85pt;z-index:5" filled="f" stroked="f">
            <v:textbox inset="0,0,0,0">
              <w:txbxContent>
                <w:p w14:paraId="238E3DFD" w14:textId="77777777" w:rsidR="000A77C7" w:rsidRDefault="002A7264">
                  <w:pPr>
                    <w:pStyle w:val="BannerText"/>
                    <w:rPr>
                      <w:sz w:val="30"/>
                    </w:rPr>
                  </w:pPr>
                  <w:r>
                    <w:t>11</w:t>
                  </w:r>
                  <w:r w:rsidR="000A77C7">
                    <w:rPr>
                      <w:rFonts w:hint="eastAsia"/>
                    </w:rPr>
                    <w:t xml:space="preserve"> </w:t>
                  </w:r>
                  <w:r w:rsidR="000A77C7">
                    <w:t>–</w:t>
                  </w:r>
                  <w:r>
                    <w:t xml:space="preserve"> 20</w:t>
                  </w:r>
                  <w:r w:rsidR="000A77C7"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2D59B831">
          <v:shape id="_x0000_s1080" type="#_x0000_t202" style="position:absolute;margin-left:16.8pt;margin-top:30.8pt;width:52.05pt;height:17.85pt;z-index:4" filled="f" stroked="f">
            <v:textbox inset="0,0,0,0">
              <w:txbxContent>
                <w:p w14:paraId="72E7DA16" w14:textId="77777777" w:rsidR="000A77C7" w:rsidRDefault="000A77C7">
                  <w:pPr>
                    <w:pStyle w:val="BannerText"/>
                    <w:rPr>
                      <w:sz w:val="30"/>
                    </w:rPr>
                  </w:pPr>
                  <w:r>
                    <w:rPr>
                      <w:rFonts w:hint="eastAsia"/>
                    </w:rPr>
                    <w:t xml:space="preserve">0 </w:t>
                  </w:r>
                  <w:r>
                    <w:t>–</w:t>
                  </w:r>
                  <w:r>
                    <w:rPr>
                      <w:rFonts w:hint="eastAsia"/>
                    </w:rPr>
                    <w:t xml:space="preserve"> </w:t>
                  </w:r>
                  <w:r w:rsidR="002A7264">
                    <w:t>10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65FBF961">
          <v:shape id="_x0000_s1079" type="#_x0000_t202" style="position:absolute;margin-left:448.95pt;margin-top:32.15pt;width:27.9pt;height:17.85pt;z-index:3" filled="f" stroked="f">
            <v:textbox inset="0,0,0,0">
              <w:txbxContent>
                <w:p w14:paraId="65E22EDF" w14:textId="77777777" w:rsidR="000A77C7" w:rsidRDefault="00DD73F2">
                  <w:pPr>
                    <w:pStyle w:val="Number"/>
                  </w:pPr>
                  <w:r>
                    <w:t>30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0E9AE651">
          <v:shape id="_x0000_s1084" type="#_x0000_t202" style="position:absolute;margin-left:-.4pt;margin-top:-2.05pt;width:201pt;height:24pt;z-index:8" filled="f" stroked="f">
            <v:textbox inset="0,0,0,0">
              <w:txbxContent>
                <w:p w14:paraId="282CD183" w14:textId="77777777" w:rsidR="000A77C7" w:rsidRDefault="000A77C7">
                  <w:pPr>
                    <w:pStyle w:val="Sub-HeadText01"/>
                  </w:pPr>
                  <w:r>
                    <w:rPr>
                      <w:rFonts w:hint="eastAsia"/>
                    </w:rPr>
                    <w:t>成績指標</w:t>
                  </w:r>
                </w:p>
              </w:txbxContent>
            </v:textbox>
            <w10:anchorlock/>
          </v:shape>
        </w:pict>
      </w:r>
      <w:r>
        <w:pict w14:anchorId="6782705D">
          <v:shape id="_x0000_i1050" type="#_x0000_t75" style="width:485.25pt;height:54.75pt">
            <v:imagedata r:id="rId21" o:title="MG_02_LMACTBK"/>
          </v:shape>
        </w:pict>
      </w:r>
    </w:p>
    <w:sectPr w:rsidR="000A77C7" w:rsidSect="001C4623">
      <w:headerReference w:type="even" r:id="rId26"/>
      <w:headerReference w:type="default" r:id="rId27"/>
      <w:footerReference w:type="even" r:id="rId28"/>
      <w:footerReference w:type="default" r:id="rId29"/>
      <w:pgSz w:w="11906" w:h="16838" w:code="9"/>
      <w:pgMar w:top="2268" w:right="851" w:bottom="851" w:left="993" w:header="0" w:footer="284" w:gutter="0"/>
      <w:pgNumType w:start="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C188B" w14:textId="77777777" w:rsidR="004D6B6F" w:rsidRDefault="004D6B6F">
      <w:r>
        <w:separator/>
      </w:r>
    </w:p>
  </w:endnote>
  <w:endnote w:type="continuationSeparator" w:id="0">
    <w:p w14:paraId="4AD65112" w14:textId="77777777" w:rsidR="004D6B6F" w:rsidRDefault="004D6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27215" w14:textId="77777777" w:rsidR="000A77C7" w:rsidRDefault="000A77C7">
    <w:pPr>
      <w:pStyle w:val="Footer"/>
      <w:tabs>
        <w:tab w:val="clear" w:pos="4153"/>
        <w:tab w:val="clear" w:pos="8306"/>
        <w:tab w:val="right" w:pos="9639"/>
      </w:tabs>
    </w:pPr>
    <w:r>
      <w:rPr>
        <w:rStyle w:val="PageNumber"/>
        <w:position w:val="-18"/>
      </w:rPr>
      <w:tab/>
    </w:r>
    <w:r>
      <w:rPr>
        <w:rStyle w:val="PageNumber"/>
        <w:rFonts w:ascii="新細明體" w:hAnsi="新細明體" w:hint="eastAsia"/>
        <w:b w:val="0"/>
        <w:bCs/>
        <w:sz w:val="20"/>
      </w:rPr>
      <w:t>©培生教育出版亞洲有限公司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69E2D" w14:textId="77777777" w:rsidR="000A77C7" w:rsidRDefault="000A77C7">
    <w:pPr>
      <w:pStyle w:val="Footer"/>
      <w:tabs>
        <w:tab w:val="clear" w:pos="4153"/>
        <w:tab w:val="clear" w:pos="8306"/>
        <w:tab w:val="right" w:pos="9639"/>
      </w:tabs>
    </w:pPr>
    <w:r>
      <w:rPr>
        <w:rStyle w:val="PageNumber"/>
        <w:position w:val="-18"/>
      </w:rPr>
      <w:tab/>
    </w:r>
    <w:r>
      <w:rPr>
        <w:rStyle w:val="PageNumber"/>
        <w:rFonts w:ascii="新細明體" w:hAnsi="新細明體" w:hint="eastAsia"/>
        <w:b w:val="0"/>
        <w:bCs/>
        <w:sz w:val="20"/>
      </w:rPr>
      <w:t>©培生教育出版亞洲有限公司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42D64" w14:textId="77777777" w:rsidR="004D6B6F" w:rsidRDefault="004D6B6F">
      <w:r>
        <w:separator/>
      </w:r>
    </w:p>
  </w:footnote>
  <w:footnote w:type="continuationSeparator" w:id="0">
    <w:p w14:paraId="16E29AB1" w14:textId="77777777" w:rsidR="004D6B6F" w:rsidRDefault="004D6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6C4EE" w14:textId="3925CD3B" w:rsidR="000A77C7" w:rsidRDefault="000A77C7" w:rsidP="00F40657">
    <w:pPr>
      <w:pStyle w:val="a0"/>
      <w:framePr w:wrap="around" w:vAnchor="page" w:x="766" w:y="1156"/>
    </w:pPr>
    <w:r>
      <w:rPr>
        <w:rFonts w:hint="eastAsia"/>
      </w:rPr>
      <w:t>單元</w:t>
    </w:r>
    <w:r w:rsidR="004B0E3F">
      <w:rPr>
        <w:rFonts w:hint="eastAsia"/>
      </w:rPr>
      <w:t>四</w:t>
    </w:r>
    <w:r>
      <w:rPr>
        <w:rFonts w:hint="eastAsia"/>
      </w:rPr>
      <w:t xml:space="preserve">　</w:t>
    </w:r>
    <w:r w:rsidR="004B0E3F">
      <w:rPr>
        <w:rFonts w:hint="eastAsia"/>
      </w:rPr>
      <w:t>小小作曲家</w:t>
    </w:r>
  </w:p>
  <w:p w14:paraId="3CCDA605" w14:textId="7A3F2E04" w:rsidR="000A77C7" w:rsidRDefault="004D6B6F">
    <w:pPr>
      <w:pStyle w:val="Header"/>
      <w:ind w:left="-851"/>
    </w:pPr>
    <w:r>
      <w:rPr>
        <w:noProof/>
      </w:rPr>
      <w:pict w14:anchorId="56B69F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left:0;text-align:left;margin-left:29.25pt;margin-top:-91.45pt;width:35.25pt;height:27pt;z-index:2;mso-wrap-distance-left:9.05pt;mso-wrap-distance-top:0;mso-wrap-distance-right:9.05pt;mso-wrap-distance-bottom:0;mso-position-horizontal-relative:page;mso-position-vertical-relative:margin" o:allowincell="f">
          <v:imagedata r:id="rId1" o:title="4B"/>
          <w10:wrap anchorx="page" anchory="margin"/>
        </v:shape>
      </w:pict>
    </w:r>
    <w:r>
      <w:rPr>
        <w:noProof/>
      </w:rPr>
      <w:pict w14:anchorId="7006EFB3">
        <v:shape id="_x0000_s2083" type="#_x0000_t75" style="position:absolute;left:0;text-align:left;margin-left:-42.55pt;margin-top:0;width:595.5pt;height:107.25pt;z-index:-1;mso-position-horizontal:absolute;mso-position-horizontal-relative:text;mso-position-vertical:absolute;mso-position-vertical-relative:text;mso-width-relative:page;mso-height-relative:page">
          <v:imagedata r:id="rId2" o:title="鞏固樂理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12D02" w14:textId="77777777" w:rsidR="004B0E3F" w:rsidRDefault="004B0E3F" w:rsidP="007F1B31">
    <w:pPr>
      <w:pStyle w:val="a0"/>
      <w:framePr w:wrap="around" w:vAnchor="page" w:x="811" w:y="1156"/>
    </w:pPr>
    <w:r>
      <w:rPr>
        <w:rFonts w:hint="eastAsia"/>
      </w:rPr>
      <w:t>單元四　小小作曲家</w:t>
    </w:r>
  </w:p>
  <w:p w14:paraId="20417A87" w14:textId="494C3125" w:rsidR="000A77C7" w:rsidRDefault="004D6B6F" w:rsidP="001C4623">
    <w:pPr>
      <w:pStyle w:val="Header"/>
      <w:ind w:left="-993"/>
    </w:pPr>
    <w:r>
      <w:rPr>
        <w:noProof/>
      </w:rPr>
      <w:pict w14:anchorId="5BC901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left:0;text-align:left;margin-left:32.25pt;margin-top:-92.2pt;width:35.25pt;height:27pt;z-index:3;mso-wrap-distance-left:9.05pt;mso-wrap-distance-top:0;mso-wrap-distance-right:9.05pt;mso-wrap-distance-bottom:0;mso-position-horizontal-relative:page;mso-position-vertical-relative:margin" o:allowincell="f">
          <v:imagedata r:id="rId1" o:title="4B"/>
          <w10:wrap anchorx="page" anchory="margin"/>
        </v:shape>
      </w:pict>
    </w:r>
    <w:r>
      <w:rPr>
        <w:noProof/>
      </w:rPr>
      <w:pict w14:anchorId="61AD7634">
        <v:shape id="_x0000_s2085" type="#_x0000_t75" style="position:absolute;left:0;text-align:left;margin-left:-49.65pt;margin-top:0;width:594.75pt;height:107.25pt;z-index:-2;mso-position-horizontal:absolute;mso-position-horizontal-relative:text;mso-position-vertical:absolute;mso-position-vertical-relative:text;mso-width-relative:page;mso-height-relative:page">
          <v:imagedata r:id="rId2" o:title="鞏固樂理"/>
        </v:shape>
      </w:pict>
    </w:r>
    <w:r>
      <w:rPr>
        <w:noProof/>
      </w:rPr>
      <w:pict w14:anchorId="5579F6BE">
        <v:roundrect id="_x0000_s2077" style="position:absolute;left:0;text-align:left;margin-left:406.2pt;margin-top:112.5pt;width:77.15pt;height:35.7pt;z-index:1" arcsize="10923f" fillcolor="gray" stroked="f">
          <v:textbox style="mso-next-textbox:#_x0000_s2077" inset="0,0,0,0">
            <w:txbxContent>
              <w:p w14:paraId="006662AA" w14:textId="77777777" w:rsidR="000A77C7" w:rsidRDefault="000A77C7">
                <w:pPr>
                  <w:pStyle w:val="Title01"/>
                  <w:spacing w:afterLines="0" w:after="0"/>
                  <w:rPr>
                    <w:color w:val="FFFFFF"/>
                    <w:sz w:val="48"/>
                    <w:szCs w:val="48"/>
                  </w:rPr>
                </w:pPr>
                <w:r>
                  <w:rPr>
                    <w:rFonts w:hint="eastAsia"/>
                    <w:color w:val="FFFFFF"/>
                    <w:sz w:val="48"/>
                    <w:szCs w:val="48"/>
                  </w:rPr>
                  <w:t>教師版</w:t>
                </w:r>
              </w:p>
            </w:txbxContent>
          </v:textbox>
        </v:round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F256D"/>
    <w:multiLevelType w:val="hybridMultilevel"/>
    <w:tmpl w:val="07D0F170"/>
    <w:lvl w:ilvl="0" w:tplc="86C6EA14">
      <w:start w:val="1"/>
      <w:numFmt w:val="taiwaneseCountingThousand"/>
      <w:lvlText w:val="(%1)"/>
      <w:lvlJc w:val="left"/>
      <w:pPr>
        <w:tabs>
          <w:tab w:val="num" w:pos="795"/>
        </w:tabs>
        <w:ind w:left="795" w:hanging="7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0747F4A"/>
    <w:multiLevelType w:val="hybridMultilevel"/>
    <w:tmpl w:val="79900A9E"/>
    <w:lvl w:ilvl="0" w:tplc="AB128290">
      <w:start w:val="1"/>
      <w:numFmt w:val="decimal"/>
      <w:pStyle w:val="BodyText02"/>
      <w:lvlText w:val="%1."/>
      <w:lvlJc w:val="left"/>
      <w:pPr>
        <w:tabs>
          <w:tab w:val="num" w:pos="454"/>
        </w:tabs>
        <w:ind w:left="454" w:hanging="454"/>
      </w:pPr>
      <w:rPr>
        <w:rFonts w:hint="eastAsia"/>
        <w:b w:val="0"/>
        <w:i w:val="0"/>
      </w:rPr>
    </w:lvl>
    <w:lvl w:ilvl="1" w:tplc="9718E620">
      <w:start w:val="4"/>
      <w:numFmt w:val="taiwaneseCountingThousand"/>
      <w:lvlText w:val="(%2)"/>
      <w:lvlJc w:val="left"/>
      <w:pPr>
        <w:tabs>
          <w:tab w:val="num" w:pos="1275"/>
        </w:tabs>
        <w:ind w:left="1275" w:hanging="79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4DC128F"/>
    <w:multiLevelType w:val="hybridMultilevel"/>
    <w:tmpl w:val="EE8E63DA"/>
    <w:lvl w:ilvl="0" w:tplc="7E32B11C">
      <w:start w:val="1"/>
      <w:numFmt w:val="taiwaneseCountingThousand"/>
      <w:lvlText w:val="(%1)"/>
      <w:lvlJc w:val="left"/>
      <w:pPr>
        <w:tabs>
          <w:tab w:val="num" w:pos="795"/>
        </w:tabs>
        <w:ind w:left="795" w:hanging="7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C3D4825"/>
    <w:multiLevelType w:val="hybridMultilevel"/>
    <w:tmpl w:val="02B07C00"/>
    <w:lvl w:ilvl="0" w:tplc="B55C3BC2">
      <w:start w:val="2"/>
      <w:numFmt w:val="taiwaneseCountingThousand"/>
      <w:lvlText w:val="（%1）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65000A15"/>
    <w:multiLevelType w:val="hybridMultilevel"/>
    <w:tmpl w:val="07D0F170"/>
    <w:lvl w:ilvl="0" w:tplc="86C6EA14">
      <w:start w:val="1"/>
      <w:numFmt w:val="taiwaneseCountingThousand"/>
      <w:lvlText w:val="(%1)"/>
      <w:lvlJc w:val="left"/>
      <w:pPr>
        <w:tabs>
          <w:tab w:val="num" w:pos="795"/>
        </w:tabs>
        <w:ind w:left="795" w:hanging="7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bordersDoNotSurroundHeader/>
  <w:bordersDoNotSurroundFooter/>
  <w:attachedTemplate r:id="rId1"/>
  <w:doNotTrackMoves/>
  <w:defaultTabStop w:val="482"/>
  <w:evenAndOddHeaders/>
  <w:displayHorizontalDrawingGridEvery w:val="0"/>
  <w:displayVerticalDrawingGridEvery w:val="2"/>
  <w:characterSpacingControl w:val="compressPunctuation"/>
  <w:hdrShapeDefaults>
    <o:shapedefaults v:ext="edit" spidmax="2087">
      <o:colormru v:ext="edit" colors="#d9d9d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D1F"/>
    <w:rsid w:val="00095046"/>
    <w:rsid w:val="000A77C7"/>
    <w:rsid w:val="000D4706"/>
    <w:rsid w:val="000E425C"/>
    <w:rsid w:val="00103497"/>
    <w:rsid w:val="00111A4E"/>
    <w:rsid w:val="00115227"/>
    <w:rsid w:val="00162681"/>
    <w:rsid w:val="00195CD0"/>
    <w:rsid w:val="001C4623"/>
    <w:rsid w:val="00207DE0"/>
    <w:rsid w:val="0021440C"/>
    <w:rsid w:val="0022641D"/>
    <w:rsid w:val="00233DBF"/>
    <w:rsid w:val="00273698"/>
    <w:rsid w:val="00292201"/>
    <w:rsid w:val="002A7264"/>
    <w:rsid w:val="002D2714"/>
    <w:rsid w:val="002F07B4"/>
    <w:rsid w:val="002F5D35"/>
    <w:rsid w:val="003140EB"/>
    <w:rsid w:val="00342341"/>
    <w:rsid w:val="0035125C"/>
    <w:rsid w:val="0037370D"/>
    <w:rsid w:val="003A6658"/>
    <w:rsid w:val="003D092E"/>
    <w:rsid w:val="003E6244"/>
    <w:rsid w:val="0041164B"/>
    <w:rsid w:val="00446BFD"/>
    <w:rsid w:val="00455C70"/>
    <w:rsid w:val="00466156"/>
    <w:rsid w:val="00471907"/>
    <w:rsid w:val="004B0391"/>
    <w:rsid w:val="004B0E3F"/>
    <w:rsid w:val="004C5107"/>
    <w:rsid w:val="004C7B94"/>
    <w:rsid w:val="004D419D"/>
    <w:rsid w:val="004D6B6F"/>
    <w:rsid w:val="004E3D2D"/>
    <w:rsid w:val="00504DC1"/>
    <w:rsid w:val="00505205"/>
    <w:rsid w:val="005065C5"/>
    <w:rsid w:val="0055116B"/>
    <w:rsid w:val="005959C7"/>
    <w:rsid w:val="005F2EB3"/>
    <w:rsid w:val="00646977"/>
    <w:rsid w:val="00671A4C"/>
    <w:rsid w:val="006B4C91"/>
    <w:rsid w:val="006B4EFF"/>
    <w:rsid w:val="006E3002"/>
    <w:rsid w:val="006F3C75"/>
    <w:rsid w:val="00757C78"/>
    <w:rsid w:val="007D3D76"/>
    <w:rsid w:val="007F1B31"/>
    <w:rsid w:val="00815B3E"/>
    <w:rsid w:val="008776E1"/>
    <w:rsid w:val="00886174"/>
    <w:rsid w:val="0089359F"/>
    <w:rsid w:val="008A3FF0"/>
    <w:rsid w:val="008A4870"/>
    <w:rsid w:val="008A76B4"/>
    <w:rsid w:val="008E5DEC"/>
    <w:rsid w:val="00912AAB"/>
    <w:rsid w:val="00933815"/>
    <w:rsid w:val="00940BB0"/>
    <w:rsid w:val="00987D72"/>
    <w:rsid w:val="009B6AB2"/>
    <w:rsid w:val="009D3EBF"/>
    <w:rsid w:val="00A1411A"/>
    <w:rsid w:val="00A15F62"/>
    <w:rsid w:val="00A26083"/>
    <w:rsid w:val="00A463C3"/>
    <w:rsid w:val="00AA3111"/>
    <w:rsid w:val="00AB1E6C"/>
    <w:rsid w:val="00AD62EA"/>
    <w:rsid w:val="00AD7FFC"/>
    <w:rsid w:val="00AE3EAF"/>
    <w:rsid w:val="00B14163"/>
    <w:rsid w:val="00B67FA7"/>
    <w:rsid w:val="00B8074F"/>
    <w:rsid w:val="00BA3BB8"/>
    <w:rsid w:val="00BB02A1"/>
    <w:rsid w:val="00BF4D34"/>
    <w:rsid w:val="00C007CD"/>
    <w:rsid w:val="00C241BB"/>
    <w:rsid w:val="00C31422"/>
    <w:rsid w:val="00C31F5E"/>
    <w:rsid w:val="00C866F6"/>
    <w:rsid w:val="00CB1147"/>
    <w:rsid w:val="00CC55DD"/>
    <w:rsid w:val="00CC6ADF"/>
    <w:rsid w:val="00CE3111"/>
    <w:rsid w:val="00CF1D1F"/>
    <w:rsid w:val="00D425B3"/>
    <w:rsid w:val="00D5092F"/>
    <w:rsid w:val="00D54DEC"/>
    <w:rsid w:val="00D638B1"/>
    <w:rsid w:val="00D65CA0"/>
    <w:rsid w:val="00D72DE5"/>
    <w:rsid w:val="00D73E1E"/>
    <w:rsid w:val="00D8169A"/>
    <w:rsid w:val="00DD73F2"/>
    <w:rsid w:val="00DF7734"/>
    <w:rsid w:val="00E10EBC"/>
    <w:rsid w:val="00E13383"/>
    <w:rsid w:val="00E42AD2"/>
    <w:rsid w:val="00EB4B53"/>
    <w:rsid w:val="00EC099D"/>
    <w:rsid w:val="00ED2065"/>
    <w:rsid w:val="00F27C5A"/>
    <w:rsid w:val="00F40657"/>
    <w:rsid w:val="00F42F0C"/>
    <w:rsid w:val="00FB38C8"/>
    <w:rsid w:val="00FD190B"/>
    <w:rsid w:val="00FD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d9d9d9"/>
    </o:shapedefaults>
    <o:shapelayout v:ext="edit">
      <o:idmap v:ext="edit" data="1"/>
    </o:shapelayout>
  </w:shapeDefaults>
  <w:decimalSymbol w:val="."/>
  <w:listSeparator w:val=","/>
  <w14:docId w14:val="4BCE6B38"/>
  <w15:chartTrackingRefBased/>
  <w15:docId w15:val="{98D953DF-2E7E-45ED-87E4-53DA248B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semiHidden/>
    <w:pPr>
      <w:snapToGrid w:val="0"/>
      <w:ind w:left="-1418"/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Banner">
    <w:name w:val="Banner_右頁"/>
    <w:basedOn w:val="Normal"/>
    <w:pPr>
      <w:framePr w:w="722" w:h="642" w:hSpace="180" w:wrap="around" w:vAnchor="text" w:hAnchor="text" w:x="-793" w:y="472"/>
    </w:pPr>
  </w:style>
  <w:style w:type="paragraph" w:customStyle="1" w:styleId="a">
    <w:name w:val="單元_右頁"/>
    <w:pPr>
      <w:framePr w:w="3892" w:h="326" w:hSpace="180" w:wrap="around" w:vAnchor="text" w:hAnchor="text" w:x="-565" w:y="1151"/>
      <w:snapToGrid w:val="0"/>
    </w:pPr>
    <w:rPr>
      <w:rFonts w:eastAsia="標楷體"/>
      <w:sz w:val="24"/>
    </w:rPr>
  </w:style>
  <w:style w:type="paragraph" w:customStyle="1" w:styleId="a0">
    <w:name w:val="單元_左頁"/>
    <w:basedOn w:val="a"/>
    <w:pPr>
      <w:framePr w:wrap="around" w:vAnchor="margin" w:hAnchor="page" w:x="851"/>
    </w:pPr>
  </w:style>
  <w:style w:type="paragraph" w:customStyle="1" w:styleId="Banner0">
    <w:name w:val="Banner_左頁"/>
    <w:basedOn w:val="Banner"/>
    <w:pPr>
      <w:framePr w:w="720" w:h="641" w:hSpace="181" w:wrap="around" w:vAnchor="margin" w:hAnchor="page" w:x="625"/>
    </w:pPr>
  </w:style>
  <w:style w:type="character" w:styleId="PageNumber">
    <w:name w:val="page number"/>
    <w:semiHidden/>
    <w:rPr>
      <w:rFonts w:ascii="Arial" w:hAnsi="Arial"/>
      <w:b/>
      <w:sz w:val="26"/>
    </w:rPr>
  </w:style>
  <w:style w:type="paragraph" w:customStyle="1" w:styleId="Title01">
    <w:name w:val="Title_01"/>
    <w:pPr>
      <w:snapToGrid w:val="0"/>
      <w:spacing w:afterLines="50" w:after="50"/>
      <w:jc w:val="center"/>
    </w:pPr>
    <w:rPr>
      <w:rFonts w:eastAsia="標楷體"/>
      <w:b/>
      <w:sz w:val="52"/>
    </w:rPr>
  </w:style>
  <w:style w:type="paragraph" w:customStyle="1" w:styleId="Sub-Title01">
    <w:name w:val="Sub-Title_01"/>
    <w:pPr>
      <w:snapToGrid w:val="0"/>
    </w:pPr>
    <w:rPr>
      <w:sz w:val="26"/>
    </w:rPr>
  </w:style>
  <w:style w:type="paragraph" w:customStyle="1" w:styleId="BodyText01">
    <w:name w:val="Body Text_01"/>
    <w:pPr>
      <w:tabs>
        <w:tab w:val="left" w:pos="811"/>
        <w:tab w:val="left" w:pos="1498"/>
        <w:tab w:val="left" w:pos="2170"/>
      </w:tabs>
      <w:snapToGrid w:val="0"/>
    </w:pPr>
    <w:rPr>
      <w:rFonts w:eastAsia="標楷體"/>
      <w:sz w:val="30"/>
    </w:rPr>
  </w:style>
  <w:style w:type="paragraph" w:customStyle="1" w:styleId="HeadText01">
    <w:name w:val="Head Text_01"/>
    <w:pPr>
      <w:snapToGrid w:val="0"/>
      <w:spacing w:afterLines="100" w:after="100"/>
      <w:ind w:left="794" w:hanging="794"/>
    </w:pPr>
    <w:rPr>
      <w:rFonts w:eastAsia="標楷體"/>
      <w:sz w:val="36"/>
    </w:rPr>
  </w:style>
  <w:style w:type="paragraph" w:customStyle="1" w:styleId="BodyText02">
    <w:name w:val="Body Text_02"/>
    <w:basedOn w:val="BodyText01"/>
    <w:pPr>
      <w:numPr>
        <w:numId w:val="3"/>
      </w:numPr>
    </w:pPr>
  </w:style>
  <w:style w:type="paragraph" w:customStyle="1" w:styleId="BodyText03">
    <w:name w:val="Body Text_03"/>
    <w:basedOn w:val="BodyText01"/>
    <w:rPr>
      <w:sz w:val="60"/>
    </w:rPr>
  </w:style>
  <w:style w:type="paragraph" w:customStyle="1" w:styleId="Number">
    <w:name w:val="Number"/>
    <w:pPr>
      <w:snapToGrid w:val="0"/>
      <w:jc w:val="center"/>
    </w:pPr>
    <w:rPr>
      <w:rFonts w:ascii="Arial" w:hAnsi="Arial"/>
      <w:sz w:val="30"/>
    </w:rPr>
  </w:style>
  <w:style w:type="paragraph" w:customStyle="1" w:styleId="BannerText">
    <w:name w:val="Banner_Text"/>
    <w:pPr>
      <w:snapToGrid w:val="0"/>
      <w:jc w:val="center"/>
    </w:pPr>
    <w:rPr>
      <w:rFonts w:ascii="Arial" w:eastAsia="標楷體" w:hAnsi="Arial"/>
      <w:color w:val="FFFFFF"/>
      <w:sz w:val="24"/>
    </w:rPr>
  </w:style>
  <w:style w:type="paragraph" w:customStyle="1" w:styleId="Sub-HeadText01">
    <w:name w:val="Sub-Head Text_01"/>
    <w:pPr>
      <w:snapToGrid w:val="0"/>
    </w:pPr>
    <w:rPr>
      <w:rFonts w:eastAsia="標楷體"/>
      <w:b/>
      <w:sz w:val="24"/>
    </w:rPr>
  </w:style>
  <w:style w:type="paragraph" w:customStyle="1" w:styleId="TG">
    <w:name w:val="TG"/>
    <w:pPr>
      <w:snapToGrid w:val="0"/>
    </w:pPr>
    <w:rPr>
      <w:rFonts w:eastAsia="標楷體"/>
      <w:color w:val="FF0000"/>
      <w:sz w:val="24"/>
    </w:rPr>
  </w:style>
  <w:style w:type="paragraph" w:customStyle="1" w:styleId="BodyText01-a">
    <w:name w:val="Body Text_01-a"/>
    <w:basedOn w:val="BodyText01"/>
    <w:rPr>
      <w:rFonts w:eastAsia="新細明體"/>
      <w:sz w:val="26"/>
    </w:rPr>
  </w:style>
  <w:style w:type="paragraph" w:customStyle="1" w:styleId="TitleText01">
    <w:name w:val="Title_Text_01"/>
    <w:pPr>
      <w:framePr w:w="6278" w:h="484" w:hSpace="180" w:wrap="around" w:vAnchor="page" w:hAnchor="page" w:x="2536" w:y="1985" w:anchorLock="1"/>
      <w:snapToGrid w:val="0"/>
      <w:jc w:val="center"/>
    </w:pPr>
    <w:rPr>
      <w:rFonts w:ascii="Arial" w:eastAsia="標楷體" w:hAnsi="Arial"/>
      <w:sz w:val="36"/>
    </w:rPr>
  </w:style>
  <w:style w:type="paragraph" w:customStyle="1" w:styleId="Number-01">
    <w:name w:val="Number-01"/>
    <w:pPr>
      <w:snapToGrid w:val="0"/>
      <w:jc w:val="center"/>
    </w:pPr>
    <w:rPr>
      <w:rFonts w:ascii="Arial" w:hAnsi="Arial"/>
    </w:rPr>
  </w:style>
  <w:style w:type="table" w:styleId="TableGrid">
    <w:name w:val="Table Grid"/>
    <w:basedOn w:val="TableNormal"/>
    <w:uiPriority w:val="59"/>
    <w:rsid w:val="00940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oleObject" Target="embeddings/oleObject5.bin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tthew\Sample\Longman%20Music\Acitvity%20Book\LMACTBK_3-4_Sample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672ADDC474BB8B52D7656B537C3" ma:contentTypeVersion="11" ma:contentTypeDescription="Create a new document." ma:contentTypeScope="" ma:versionID="1dc1755d4a6ddfdc0628b7f163923dc9">
  <xsd:schema xmlns:xsd="http://www.w3.org/2001/XMLSchema" xmlns:xs="http://www.w3.org/2001/XMLSchema" xmlns:p="http://schemas.microsoft.com/office/2006/metadata/properties" xmlns:ns2="f456a434-ca4c-495b-af4b-5cc670c0e5dd" xmlns:ns3="c140335f-f93a-40a8-a8ab-e3e9122daab2" targetNamespace="http://schemas.microsoft.com/office/2006/metadata/properties" ma:root="true" ma:fieldsID="7320a0d373cb5f77200ac90d5d66cbf2" ns2:_="" ns3:_="">
    <xsd:import namespace="f456a434-ca4c-495b-af4b-5cc670c0e5dd"/>
    <xsd:import namespace="c140335f-f93a-40a8-a8ab-e3e9122daa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6a434-ca4c-495b-af4b-5cc670c0e5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0335f-f93a-40a8-a8ab-e3e9122da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2292A2-9A9E-4311-A324-20FFB42767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ADFBCF-DA5D-4D25-9608-8BC8C4D9CD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938492-7689-4CE8-BF8B-C1D7B9C33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56a434-ca4c-495b-af4b-5cc670c0e5dd"/>
    <ds:schemaRef ds:uri="c140335f-f93a-40a8-a8ab-e3e9122daa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LMACTBK_3-4_Sample.dot</Template>
  <TotalTime>148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《朗文音樂》工作紙</dc:title>
  <dc:subject/>
  <dc:creator>© Pearson Education Asia Limited</dc:creator>
  <cp:keywords/>
  <dc:description/>
  <cp:lastPrinted>2006-05-24T09:06:00Z</cp:lastPrinted>
  <dcterms:created xsi:type="dcterms:W3CDTF">2021-03-04T08:01:00Z</dcterms:created>
  <dcterms:modified xsi:type="dcterms:W3CDTF">2021-04-21T06:38:00Z</dcterms:modified>
</cp:coreProperties>
</file>